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05DAD" w14:textId="6F260D3F" w:rsidR="004C3602" w:rsidRPr="00FF2536" w:rsidRDefault="00F249D5">
      <w:pPr>
        <w:pStyle w:val="Name"/>
        <w:rPr>
          <w:rFonts w:ascii="Arial" w:hAnsi="Arial" w:cs="Arial"/>
        </w:rPr>
      </w:pPr>
      <w:r w:rsidRPr="00FF2536">
        <w:rPr>
          <w:rFonts w:ascii="Arial" w:hAnsi="Arial" w:cs="Arial"/>
        </w:rPr>
        <w:t xml:space="preserve">OSAGIE </w:t>
      </w:r>
      <w:r w:rsidR="00EB3149" w:rsidRPr="00FF2536">
        <w:rPr>
          <w:rFonts w:ascii="Arial" w:hAnsi="Arial" w:cs="Arial"/>
        </w:rPr>
        <w:t>OS</w:t>
      </w:r>
      <w:r w:rsidR="0051747E" w:rsidRPr="00FF2536">
        <w:rPr>
          <w:rFonts w:ascii="Arial" w:hAnsi="Arial" w:cs="Arial"/>
        </w:rPr>
        <w:t>AHoN</w:t>
      </w:r>
      <w:r w:rsidR="00545BF3" w:rsidRPr="00FF2536">
        <w:rPr>
          <w:rFonts w:ascii="Arial" w:hAnsi="Arial" w:cs="Arial"/>
        </w:rPr>
        <w:t xml:space="preserve"> OlA</w:t>
      </w:r>
      <w:r w:rsidR="007038FA" w:rsidRPr="00FF2536">
        <w:rPr>
          <w:rFonts w:ascii="Arial" w:hAnsi="Arial" w:cs="Arial"/>
        </w:rPr>
        <w:t>itan</w:t>
      </w:r>
    </w:p>
    <w:p w14:paraId="43B66F2B" w14:textId="4E15B76E" w:rsidR="004C3602" w:rsidRPr="001D5EAE" w:rsidRDefault="00407CE6">
      <w:pPr>
        <w:pStyle w:val="ContactInfo"/>
        <w:rPr>
          <w:rFonts w:ascii="Arial" w:hAnsi="Arial" w:cs="Arial"/>
          <w:color w:val="000000" w:themeColor="text1"/>
          <w:sz w:val="23"/>
          <w:szCs w:val="23"/>
        </w:rPr>
      </w:pPr>
      <w:r w:rsidRPr="001D5EAE">
        <w:rPr>
          <w:rFonts w:ascii="Arial" w:hAnsi="Arial" w:cs="Arial"/>
          <w:b/>
          <w:bCs/>
          <w:color w:val="000000" w:themeColor="text1"/>
        </w:rPr>
        <w:t>A</w:t>
      </w:r>
      <w:r w:rsidR="004A4AED" w:rsidRPr="001D5EAE">
        <w:rPr>
          <w:rFonts w:ascii="Arial" w:hAnsi="Arial" w:cs="Arial"/>
          <w:b/>
          <w:bCs/>
          <w:color w:val="000000" w:themeColor="text1"/>
        </w:rPr>
        <w:t>ddress:</w:t>
      </w:r>
      <w:r w:rsidR="0096041F" w:rsidRPr="001D5EAE">
        <w:rPr>
          <w:rFonts w:ascii="Arial" w:hAnsi="Arial" w:cs="Arial"/>
          <w:color w:val="000000" w:themeColor="text1"/>
          <w:sz w:val="23"/>
          <w:szCs w:val="23"/>
        </w:rPr>
        <w:t xml:space="preserve">132 </w:t>
      </w:r>
      <w:r w:rsidR="00BA1D81" w:rsidRPr="001D5EAE">
        <w:rPr>
          <w:rFonts w:ascii="Arial" w:hAnsi="Arial" w:cs="Arial"/>
          <w:color w:val="000000" w:themeColor="text1"/>
          <w:sz w:val="23"/>
          <w:szCs w:val="23"/>
        </w:rPr>
        <w:t>C</w:t>
      </w:r>
      <w:r w:rsidR="0096041F" w:rsidRPr="001D5EAE">
        <w:rPr>
          <w:rFonts w:ascii="Arial" w:hAnsi="Arial" w:cs="Arial"/>
          <w:color w:val="000000" w:themeColor="text1"/>
          <w:sz w:val="23"/>
          <w:szCs w:val="23"/>
        </w:rPr>
        <w:t xml:space="preserve">emetery </w:t>
      </w:r>
      <w:r w:rsidR="00FF2536" w:rsidRPr="001D5EAE">
        <w:rPr>
          <w:rFonts w:ascii="Arial" w:hAnsi="Arial" w:cs="Arial"/>
          <w:color w:val="000000" w:themeColor="text1"/>
          <w:sz w:val="23"/>
          <w:szCs w:val="23"/>
        </w:rPr>
        <w:t>S</w:t>
      </w:r>
      <w:r w:rsidR="0096041F" w:rsidRPr="001D5EAE">
        <w:rPr>
          <w:rFonts w:ascii="Arial" w:hAnsi="Arial" w:cs="Arial"/>
          <w:color w:val="000000" w:themeColor="text1"/>
          <w:sz w:val="23"/>
          <w:szCs w:val="23"/>
        </w:rPr>
        <w:t xml:space="preserve">treet </w:t>
      </w:r>
      <w:r w:rsidR="00FF2536" w:rsidRPr="001D5EAE">
        <w:rPr>
          <w:rFonts w:ascii="Arial" w:hAnsi="Arial" w:cs="Arial"/>
          <w:color w:val="000000" w:themeColor="text1"/>
          <w:sz w:val="23"/>
          <w:szCs w:val="23"/>
        </w:rPr>
        <w:t>off</w:t>
      </w:r>
      <w:r w:rsidR="0096041F" w:rsidRPr="001D5EAE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FF2536" w:rsidRPr="001D5EAE">
        <w:rPr>
          <w:rFonts w:ascii="Arial" w:hAnsi="Arial" w:cs="Arial"/>
          <w:color w:val="000000" w:themeColor="text1"/>
          <w:sz w:val="23"/>
          <w:szCs w:val="23"/>
        </w:rPr>
        <w:t>Glover Street</w:t>
      </w:r>
      <w:r w:rsidR="00B26A00" w:rsidRPr="001D5EAE">
        <w:rPr>
          <w:rFonts w:ascii="Arial" w:hAnsi="Arial" w:cs="Arial"/>
          <w:color w:val="000000" w:themeColor="text1"/>
          <w:sz w:val="23"/>
          <w:szCs w:val="23"/>
        </w:rPr>
        <w:t>,</w:t>
      </w:r>
      <w:r w:rsidR="00FF2536" w:rsidRPr="001D5EAE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B26A00" w:rsidRPr="001D5EAE">
        <w:rPr>
          <w:rFonts w:ascii="Arial" w:hAnsi="Arial" w:cs="Arial"/>
          <w:color w:val="000000" w:themeColor="text1"/>
          <w:sz w:val="23"/>
          <w:szCs w:val="23"/>
        </w:rPr>
        <w:t xml:space="preserve">Ebute </w:t>
      </w:r>
      <w:r w:rsidR="00FF2536" w:rsidRPr="001D5EAE">
        <w:rPr>
          <w:rFonts w:ascii="Arial" w:hAnsi="Arial" w:cs="Arial"/>
          <w:color w:val="000000" w:themeColor="text1"/>
          <w:sz w:val="23"/>
          <w:szCs w:val="23"/>
        </w:rPr>
        <w:t>M</w:t>
      </w:r>
      <w:r w:rsidR="00B50DB9" w:rsidRPr="001D5EAE">
        <w:rPr>
          <w:rFonts w:ascii="Arial" w:hAnsi="Arial" w:cs="Arial"/>
          <w:color w:val="000000" w:themeColor="text1"/>
          <w:sz w:val="23"/>
          <w:szCs w:val="23"/>
        </w:rPr>
        <w:t>etta</w:t>
      </w:r>
      <w:r w:rsidR="007E3471" w:rsidRPr="001D5EAE">
        <w:rPr>
          <w:rFonts w:ascii="Arial" w:hAnsi="Arial" w:cs="Arial"/>
          <w:color w:val="000000" w:themeColor="text1"/>
          <w:sz w:val="23"/>
          <w:szCs w:val="23"/>
        </w:rPr>
        <w:t>,</w:t>
      </w:r>
      <w:r w:rsidR="001D5EAE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7E3471" w:rsidRPr="001D5EAE">
        <w:rPr>
          <w:rFonts w:ascii="Arial" w:hAnsi="Arial" w:cs="Arial"/>
          <w:color w:val="000000" w:themeColor="text1"/>
          <w:sz w:val="23"/>
          <w:szCs w:val="23"/>
        </w:rPr>
        <w:t>Lagos.</w:t>
      </w:r>
    </w:p>
    <w:p w14:paraId="6E177AF3" w14:textId="43EEF1F1" w:rsidR="000C5434" w:rsidRPr="00FF2536" w:rsidRDefault="000C5434">
      <w:pPr>
        <w:pStyle w:val="ContactInfo"/>
        <w:rPr>
          <w:rFonts w:ascii="Arial" w:hAnsi="Arial" w:cs="Arial"/>
          <w:color w:val="000000" w:themeColor="text1"/>
        </w:rPr>
      </w:pPr>
      <w:r w:rsidRPr="001D5EAE">
        <w:rPr>
          <w:rFonts w:ascii="Arial" w:hAnsi="Arial" w:cs="Arial"/>
          <w:b/>
          <w:bCs/>
          <w:color w:val="000000" w:themeColor="text1"/>
        </w:rPr>
        <w:t>Email:</w:t>
      </w:r>
      <w:r w:rsidRPr="00FF2536">
        <w:rPr>
          <w:rFonts w:ascii="Arial" w:hAnsi="Arial" w:cs="Arial"/>
          <w:color w:val="000000" w:themeColor="text1"/>
        </w:rPr>
        <w:t xml:space="preserve"> Skidosahon@gmail.com</w:t>
      </w:r>
    </w:p>
    <w:p w14:paraId="50ABC3EF" w14:textId="4948D035" w:rsidR="00193160" w:rsidRPr="00FF2536" w:rsidRDefault="004A4AED">
      <w:pPr>
        <w:pStyle w:val="ContactInfo"/>
        <w:rPr>
          <w:rFonts w:ascii="Arial" w:hAnsi="Arial" w:cs="Arial"/>
          <w:color w:val="000000" w:themeColor="text1"/>
        </w:rPr>
      </w:pPr>
      <w:r w:rsidRPr="001D5EAE">
        <w:rPr>
          <w:rFonts w:ascii="Arial" w:hAnsi="Arial" w:cs="Arial"/>
          <w:b/>
          <w:bCs/>
          <w:color w:val="000000" w:themeColor="text1"/>
        </w:rPr>
        <w:t>Tel:</w:t>
      </w:r>
      <w:r w:rsidRPr="00FF2536">
        <w:rPr>
          <w:rFonts w:ascii="Arial" w:hAnsi="Arial" w:cs="Arial"/>
          <w:color w:val="000000" w:themeColor="text1"/>
        </w:rPr>
        <w:t xml:space="preserve"> </w:t>
      </w:r>
      <w:r w:rsidR="005E1763" w:rsidRPr="00FF2536">
        <w:rPr>
          <w:rFonts w:ascii="Arial" w:hAnsi="Arial" w:cs="Arial"/>
          <w:color w:val="000000" w:themeColor="text1"/>
        </w:rPr>
        <w:t>0</w:t>
      </w:r>
      <w:r w:rsidR="00500B1E" w:rsidRPr="00FF2536">
        <w:rPr>
          <w:rFonts w:ascii="Arial" w:hAnsi="Arial" w:cs="Arial"/>
          <w:color w:val="000000" w:themeColor="text1"/>
        </w:rPr>
        <w:t>9030</w:t>
      </w:r>
      <w:r w:rsidR="002A5D16" w:rsidRPr="00FF2536">
        <w:rPr>
          <w:rFonts w:ascii="Arial" w:hAnsi="Arial" w:cs="Arial"/>
          <w:color w:val="000000" w:themeColor="text1"/>
        </w:rPr>
        <w:t>625797</w:t>
      </w:r>
      <w:r w:rsidRPr="00FF2536">
        <w:rPr>
          <w:rFonts w:ascii="Arial" w:hAnsi="Arial" w:cs="Arial"/>
          <w:color w:val="000000" w:themeColor="text1"/>
        </w:rPr>
        <w:t>,09166155420</w:t>
      </w:r>
    </w:p>
    <w:sdt>
      <w:sdtPr>
        <w:rPr>
          <w:rFonts w:ascii="Arial" w:hAnsi="Arial" w:cs="Arial"/>
          <w:color w:val="000000" w:themeColor="text1"/>
        </w:rPr>
        <w:id w:val="-1179423465"/>
        <w:placeholder>
          <w:docPart w:val="2333C79B224749448CAEA2AD3729E83C"/>
        </w:placeholder>
        <w:temporary/>
        <w:showingPlcHdr/>
        <w15:appearance w15:val="hidden"/>
      </w:sdtPr>
      <w:sdtContent>
        <w:p w14:paraId="48D39CBD" w14:textId="77777777" w:rsidR="004C3602" w:rsidRPr="00FF2536" w:rsidRDefault="00322B35">
          <w:pPr>
            <w:pStyle w:val="Heading1"/>
            <w:rPr>
              <w:rFonts w:ascii="Arial" w:hAnsi="Arial" w:cs="Arial"/>
              <w:color w:val="000000" w:themeColor="text1"/>
            </w:rPr>
          </w:pPr>
          <w:r w:rsidRPr="00FF2536">
            <w:rPr>
              <w:rFonts w:ascii="Arial" w:hAnsi="Arial" w:cs="Arial"/>
              <w:color w:val="000000" w:themeColor="text1"/>
            </w:rPr>
            <w:t>Objective</w:t>
          </w:r>
        </w:p>
      </w:sdtContent>
    </w:sdt>
    <w:p w14:paraId="7930C983" w14:textId="75A4CD8D" w:rsidR="004C3602" w:rsidRPr="00FF2536" w:rsidRDefault="004B3470" w:rsidP="00FF2536">
      <w:pPr>
        <w:pStyle w:val="p1"/>
        <w:rPr>
          <w:rStyle w:val="s1"/>
          <w:rFonts w:ascii="Arial" w:hAnsi="Arial" w:cs="Arial"/>
          <w:color w:val="000000" w:themeColor="text1"/>
        </w:rPr>
      </w:pPr>
      <w:r w:rsidRPr="00FF2536">
        <w:rPr>
          <w:rStyle w:val="s1"/>
          <w:rFonts w:ascii="Arial" w:hAnsi="Arial" w:cs="Arial"/>
          <w:color w:val="000000" w:themeColor="text1"/>
        </w:rPr>
        <w:t>To obtain a challenging, hands-on role where I can use my strong work ethic</w:t>
      </w:r>
      <w:r w:rsidR="00FF2536">
        <w:rPr>
          <w:rStyle w:val="s1"/>
          <w:rFonts w:ascii="Arial" w:hAnsi="Arial" w:cs="Arial"/>
          <w:color w:val="000000" w:themeColor="text1"/>
        </w:rPr>
        <w:t>s</w:t>
      </w:r>
      <w:r w:rsidRPr="00FF2536">
        <w:rPr>
          <w:rStyle w:val="s1"/>
          <w:rFonts w:ascii="Arial" w:hAnsi="Arial" w:cs="Arial"/>
          <w:color w:val="000000" w:themeColor="text1"/>
        </w:rPr>
        <w:t xml:space="preserve"> and dedication to help the company reach its goals.</w:t>
      </w:r>
    </w:p>
    <w:p w14:paraId="68861BCD" w14:textId="77777777" w:rsidR="00FF2536" w:rsidRPr="00FF2536" w:rsidRDefault="00FF2536" w:rsidP="00FF2536">
      <w:pPr>
        <w:pStyle w:val="p1"/>
        <w:rPr>
          <w:rFonts w:ascii="Arial" w:hAnsi="Arial" w:cs="Arial"/>
          <w:color w:val="000000" w:themeColor="text1"/>
        </w:rPr>
      </w:pPr>
    </w:p>
    <w:p w14:paraId="68A1DE84" w14:textId="77777777" w:rsidR="00704739" w:rsidRPr="001D5EAE" w:rsidRDefault="00704739">
      <w:pPr>
        <w:pStyle w:val="s8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1D5EAE">
        <w:rPr>
          <w:rStyle w:val="bumpedfont15"/>
          <w:rFonts w:ascii="Arial" w:hAnsi="Arial" w:cs="Arial"/>
          <w:b/>
          <w:bCs/>
          <w:color w:val="000000" w:themeColor="text1"/>
          <w:u w:val="single"/>
        </w:rPr>
        <w:t>PERSONAL INFORMATION</w:t>
      </w:r>
      <w:r w:rsidRPr="001D5EAE">
        <w:rPr>
          <w:rStyle w:val="apple-converted-space"/>
          <w:rFonts w:ascii="Arial" w:hAnsi="Arial" w:cs="Arial"/>
          <w:b/>
          <w:bCs/>
          <w:color w:val="000000" w:themeColor="text1"/>
          <w:u w:val="single"/>
        </w:rPr>
        <w:t> </w:t>
      </w:r>
    </w:p>
    <w:p w14:paraId="24E26803" w14:textId="77777777" w:rsidR="00704739" w:rsidRPr="00FF2536" w:rsidRDefault="00704739">
      <w:pPr>
        <w:pStyle w:val="s10"/>
        <w:spacing w:before="0" w:beforeAutospacing="0" w:after="0" w:afterAutospacing="0"/>
        <w:rPr>
          <w:rFonts w:ascii="Arial" w:hAnsi="Arial" w:cs="Arial"/>
          <w:color w:val="000000" w:themeColor="text1"/>
          <w:sz w:val="27"/>
          <w:szCs w:val="27"/>
        </w:rPr>
      </w:pPr>
      <w:r w:rsidRPr="00FF2536">
        <w:rPr>
          <w:rStyle w:val="s9"/>
          <w:rFonts w:ascii="Arial" w:hAnsi="Arial" w:cs="Arial"/>
          <w:color w:val="000000" w:themeColor="text1"/>
          <w:sz w:val="11"/>
          <w:szCs w:val="11"/>
        </w:rPr>
        <w:t> </w:t>
      </w:r>
    </w:p>
    <w:p w14:paraId="1CBD10CF" w14:textId="2326E6DC" w:rsidR="00704739" w:rsidRPr="00FF2536" w:rsidRDefault="00704739">
      <w:pPr>
        <w:pStyle w:val="s10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FF2536">
        <w:rPr>
          <w:rStyle w:val="bumpedfont15"/>
          <w:rFonts w:ascii="Arial" w:hAnsi="Arial" w:cs="Arial"/>
          <w:b/>
          <w:bCs/>
          <w:color w:val="000000" w:themeColor="text1"/>
          <w:sz w:val="23"/>
          <w:szCs w:val="23"/>
        </w:rPr>
        <w:t>Date of birth:</w:t>
      </w:r>
      <w:r w:rsidRPr="00FF2536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> </w:t>
      </w:r>
      <w:r w:rsidR="003D2AF3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 xml:space="preserve">                   </w:t>
      </w:r>
      <w:r w:rsidRPr="00FF2536">
        <w:rPr>
          <w:rFonts w:ascii="Arial" w:hAnsi="Arial" w:cs="Arial"/>
          <w:color w:val="000000" w:themeColor="text1"/>
          <w:sz w:val="23"/>
          <w:szCs w:val="23"/>
        </w:rPr>
        <w:t>​​​​​</w:t>
      </w:r>
      <w:r w:rsidR="00FE0881" w:rsidRPr="00FF2536">
        <w:rPr>
          <w:rFonts w:ascii="Arial" w:hAnsi="Arial" w:cs="Arial"/>
          <w:color w:val="000000" w:themeColor="text1"/>
          <w:sz w:val="23"/>
          <w:szCs w:val="23"/>
        </w:rPr>
        <w:t>25</w:t>
      </w:r>
      <w:r w:rsidR="00907D2C" w:rsidRPr="00FF2536">
        <w:rPr>
          <w:rFonts w:ascii="Arial" w:hAnsi="Arial" w:cs="Arial"/>
          <w:color w:val="000000" w:themeColor="text1"/>
          <w:sz w:val="23"/>
          <w:szCs w:val="23"/>
        </w:rPr>
        <w:t xml:space="preserve">th </w:t>
      </w:r>
      <w:r w:rsidR="00FF2536" w:rsidRPr="00FF2536">
        <w:rPr>
          <w:rFonts w:ascii="Arial" w:hAnsi="Arial" w:cs="Arial"/>
          <w:color w:val="000000" w:themeColor="text1"/>
          <w:sz w:val="23"/>
          <w:szCs w:val="23"/>
        </w:rPr>
        <w:t>September</w:t>
      </w:r>
      <w:r w:rsidR="00907D2C" w:rsidRPr="00FF2536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C4546C" w:rsidRPr="00FF2536">
        <w:rPr>
          <w:rFonts w:ascii="Arial" w:hAnsi="Arial" w:cs="Arial"/>
          <w:color w:val="000000" w:themeColor="text1"/>
          <w:sz w:val="23"/>
          <w:szCs w:val="23"/>
        </w:rPr>
        <w:t>2006</w:t>
      </w:r>
    </w:p>
    <w:p w14:paraId="1C3AA740" w14:textId="2F02752D" w:rsidR="00704739" w:rsidRPr="00FF2536" w:rsidRDefault="00704739">
      <w:pPr>
        <w:pStyle w:val="s10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FF2536">
        <w:rPr>
          <w:rStyle w:val="bumpedfont15"/>
          <w:rFonts w:ascii="Arial" w:hAnsi="Arial" w:cs="Arial"/>
          <w:b/>
          <w:bCs/>
          <w:color w:val="000000" w:themeColor="text1"/>
          <w:sz w:val="23"/>
          <w:szCs w:val="23"/>
        </w:rPr>
        <w:t>Sex:</w:t>
      </w:r>
      <w:r w:rsidRPr="00FF2536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> </w:t>
      </w:r>
      <w:r w:rsidRPr="00FF2536">
        <w:rPr>
          <w:rFonts w:ascii="Arial" w:hAnsi="Arial" w:cs="Arial"/>
          <w:color w:val="000000" w:themeColor="text1"/>
          <w:sz w:val="23"/>
          <w:szCs w:val="23"/>
        </w:rPr>
        <w:t>​​​​​​​</w:t>
      </w:r>
      <w:r w:rsidR="003D2AF3">
        <w:rPr>
          <w:rFonts w:ascii="Arial" w:hAnsi="Arial" w:cs="Arial"/>
          <w:color w:val="000000" w:themeColor="text1"/>
          <w:sz w:val="23"/>
          <w:szCs w:val="23"/>
        </w:rPr>
        <w:t xml:space="preserve">                                  </w:t>
      </w:r>
      <w:r w:rsidR="00CD06A2" w:rsidRPr="00FF2536">
        <w:rPr>
          <w:rStyle w:val="bumpedfont15"/>
          <w:rFonts w:ascii="Arial" w:hAnsi="Arial" w:cs="Arial"/>
          <w:color w:val="000000" w:themeColor="text1"/>
          <w:sz w:val="23"/>
          <w:szCs w:val="23"/>
        </w:rPr>
        <w:t>Male</w:t>
      </w:r>
      <w:r w:rsidRPr="00FF2536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> </w:t>
      </w:r>
    </w:p>
    <w:p w14:paraId="112EF1C2" w14:textId="2CB94F66" w:rsidR="00704739" w:rsidRPr="00FF2536" w:rsidRDefault="00704739">
      <w:pPr>
        <w:pStyle w:val="s10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FF2536">
        <w:rPr>
          <w:rStyle w:val="bumpedfont15"/>
          <w:rFonts w:ascii="Arial" w:hAnsi="Arial" w:cs="Arial"/>
          <w:b/>
          <w:bCs/>
          <w:color w:val="000000" w:themeColor="text1"/>
          <w:sz w:val="23"/>
          <w:szCs w:val="23"/>
        </w:rPr>
        <w:t>State of Origin:</w:t>
      </w:r>
      <w:r w:rsidRPr="00FF2536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> </w:t>
      </w:r>
      <w:r w:rsidRPr="00FF2536">
        <w:rPr>
          <w:rFonts w:ascii="Arial" w:hAnsi="Arial" w:cs="Arial"/>
          <w:color w:val="000000" w:themeColor="text1"/>
          <w:sz w:val="23"/>
          <w:szCs w:val="23"/>
        </w:rPr>
        <w:t>​​​​​</w:t>
      </w:r>
      <w:r w:rsidR="003D2AF3">
        <w:rPr>
          <w:rFonts w:ascii="Arial" w:hAnsi="Arial" w:cs="Arial"/>
          <w:color w:val="000000" w:themeColor="text1"/>
          <w:sz w:val="23"/>
          <w:szCs w:val="23"/>
        </w:rPr>
        <w:t xml:space="preserve">                </w:t>
      </w:r>
      <w:r w:rsidR="000C6446" w:rsidRPr="00FF2536">
        <w:rPr>
          <w:rStyle w:val="bumpedfont15"/>
          <w:rFonts w:ascii="Arial" w:hAnsi="Arial" w:cs="Arial"/>
          <w:color w:val="000000" w:themeColor="text1"/>
          <w:sz w:val="23"/>
          <w:szCs w:val="23"/>
        </w:rPr>
        <w:t>Edo</w:t>
      </w:r>
      <w:r w:rsidRPr="00FF2536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> </w:t>
      </w:r>
      <w:r w:rsidRPr="00FF2536">
        <w:rPr>
          <w:rStyle w:val="bumpedfont15"/>
          <w:rFonts w:ascii="Arial" w:hAnsi="Arial" w:cs="Arial"/>
          <w:color w:val="000000" w:themeColor="text1"/>
          <w:sz w:val="23"/>
          <w:szCs w:val="23"/>
        </w:rPr>
        <w:t>State</w:t>
      </w:r>
    </w:p>
    <w:p w14:paraId="50FD5919" w14:textId="24F699F6" w:rsidR="00704739" w:rsidRPr="00FF2536" w:rsidRDefault="00704739">
      <w:pPr>
        <w:pStyle w:val="s10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FF2536">
        <w:rPr>
          <w:rStyle w:val="bumpedfont15"/>
          <w:rFonts w:ascii="Arial" w:hAnsi="Arial" w:cs="Arial"/>
          <w:b/>
          <w:bCs/>
          <w:color w:val="000000" w:themeColor="text1"/>
          <w:sz w:val="23"/>
          <w:szCs w:val="23"/>
        </w:rPr>
        <w:t>Local Government Area:</w:t>
      </w:r>
      <w:r w:rsidRPr="00FF2536">
        <w:rPr>
          <w:rFonts w:ascii="Arial" w:hAnsi="Arial" w:cs="Arial"/>
          <w:b/>
          <w:bCs/>
          <w:color w:val="000000" w:themeColor="text1"/>
          <w:sz w:val="23"/>
          <w:szCs w:val="23"/>
        </w:rPr>
        <w:t>​​​​</w:t>
      </w:r>
      <w:r w:rsidR="00527983" w:rsidRPr="00FF2536">
        <w:rPr>
          <w:rStyle w:val="bumpedfont15"/>
          <w:rFonts w:ascii="Arial" w:hAnsi="Arial" w:cs="Arial"/>
          <w:color w:val="000000" w:themeColor="text1"/>
          <w:sz w:val="23"/>
          <w:szCs w:val="23"/>
        </w:rPr>
        <w:t xml:space="preserve"> Oredo</w:t>
      </w:r>
    </w:p>
    <w:p w14:paraId="224FE1B6" w14:textId="0C131EC0" w:rsidR="00704739" w:rsidRPr="00FF2536" w:rsidRDefault="00704739">
      <w:pPr>
        <w:pStyle w:val="s10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FF2536">
        <w:rPr>
          <w:rStyle w:val="bumpedfont15"/>
          <w:rFonts w:ascii="Arial" w:hAnsi="Arial" w:cs="Arial"/>
          <w:b/>
          <w:bCs/>
          <w:color w:val="000000" w:themeColor="text1"/>
          <w:sz w:val="23"/>
          <w:szCs w:val="23"/>
        </w:rPr>
        <w:t>Marital Status:</w:t>
      </w:r>
      <w:r w:rsidR="003D2AF3">
        <w:rPr>
          <w:rStyle w:val="bumpedfont15"/>
          <w:rFonts w:ascii="Arial" w:hAnsi="Arial" w:cs="Arial"/>
          <w:b/>
          <w:bCs/>
          <w:color w:val="000000" w:themeColor="text1"/>
          <w:sz w:val="23"/>
          <w:szCs w:val="23"/>
        </w:rPr>
        <w:t xml:space="preserve">                 </w:t>
      </w:r>
      <w:r w:rsidRPr="00FF2536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> </w:t>
      </w:r>
      <w:r w:rsidRPr="00FF2536">
        <w:rPr>
          <w:rFonts w:ascii="Arial" w:hAnsi="Arial" w:cs="Arial"/>
          <w:color w:val="000000" w:themeColor="text1"/>
          <w:sz w:val="23"/>
          <w:szCs w:val="23"/>
        </w:rPr>
        <w:t>​​​​​</w:t>
      </w:r>
      <w:r w:rsidR="00527983" w:rsidRPr="00FF2536">
        <w:rPr>
          <w:rStyle w:val="bumpedfont15"/>
          <w:rFonts w:ascii="Arial" w:hAnsi="Arial" w:cs="Arial"/>
          <w:color w:val="000000" w:themeColor="text1"/>
          <w:sz w:val="23"/>
          <w:szCs w:val="23"/>
        </w:rPr>
        <w:t>Single</w:t>
      </w:r>
    </w:p>
    <w:p w14:paraId="6D92BD7C" w14:textId="2A0EAE4A" w:rsidR="00704739" w:rsidRPr="00FF2536" w:rsidRDefault="00704739">
      <w:pPr>
        <w:pStyle w:val="s10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FF2536">
        <w:rPr>
          <w:rStyle w:val="bumpedfont15"/>
          <w:rFonts w:ascii="Arial" w:hAnsi="Arial" w:cs="Arial"/>
          <w:b/>
          <w:bCs/>
          <w:color w:val="000000" w:themeColor="text1"/>
          <w:sz w:val="23"/>
          <w:szCs w:val="23"/>
        </w:rPr>
        <w:t>Nationality:</w:t>
      </w:r>
      <w:r w:rsidRPr="00FF2536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> </w:t>
      </w:r>
      <w:r w:rsidR="003D2AF3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 xml:space="preserve">                      </w:t>
      </w:r>
      <w:r w:rsidRPr="00FF2536">
        <w:rPr>
          <w:rFonts w:ascii="Arial" w:hAnsi="Arial" w:cs="Arial"/>
          <w:color w:val="000000" w:themeColor="text1"/>
          <w:sz w:val="23"/>
          <w:szCs w:val="23"/>
        </w:rPr>
        <w:t>​​​​​​</w:t>
      </w:r>
      <w:r w:rsidRPr="00FF2536">
        <w:rPr>
          <w:rStyle w:val="bumpedfont15"/>
          <w:rFonts w:ascii="Arial" w:hAnsi="Arial" w:cs="Arial"/>
          <w:color w:val="000000" w:themeColor="text1"/>
          <w:sz w:val="23"/>
          <w:szCs w:val="23"/>
        </w:rPr>
        <w:t>Nigerian</w:t>
      </w:r>
      <w:r w:rsidRPr="00FF2536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> </w:t>
      </w:r>
    </w:p>
    <w:p w14:paraId="5AD3AEB4" w14:textId="32587C87" w:rsidR="00852CCA" w:rsidRPr="00FF2536" w:rsidRDefault="00704739" w:rsidP="00E52345">
      <w:pPr>
        <w:pStyle w:val="s10"/>
        <w:spacing w:before="0" w:beforeAutospacing="0" w:after="0" w:afterAutospacing="0"/>
        <w:rPr>
          <w:rFonts w:ascii="Arial" w:hAnsi="Arial" w:cs="Arial"/>
          <w:color w:val="000000" w:themeColor="text1"/>
          <w:sz w:val="23"/>
          <w:szCs w:val="23"/>
        </w:rPr>
      </w:pPr>
      <w:r w:rsidRPr="00FF2536">
        <w:rPr>
          <w:rStyle w:val="bumpedfont15"/>
          <w:rFonts w:ascii="Arial" w:hAnsi="Arial" w:cs="Arial"/>
          <w:b/>
          <w:bCs/>
          <w:color w:val="000000" w:themeColor="text1"/>
          <w:sz w:val="23"/>
          <w:szCs w:val="23"/>
        </w:rPr>
        <w:t>Religion:</w:t>
      </w:r>
      <w:r w:rsidRPr="00FF2536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> </w:t>
      </w:r>
      <w:r w:rsidR="003D2AF3">
        <w:rPr>
          <w:rStyle w:val="apple-converted-space"/>
          <w:rFonts w:ascii="Arial" w:hAnsi="Arial" w:cs="Arial"/>
          <w:color w:val="000000" w:themeColor="text1"/>
          <w:sz w:val="23"/>
          <w:szCs w:val="23"/>
        </w:rPr>
        <w:t xml:space="preserve">                          </w:t>
      </w:r>
      <w:r w:rsidRPr="00FF2536">
        <w:rPr>
          <w:rFonts w:ascii="Arial" w:hAnsi="Arial" w:cs="Arial"/>
          <w:color w:val="000000" w:themeColor="text1"/>
          <w:sz w:val="23"/>
          <w:szCs w:val="23"/>
        </w:rPr>
        <w:t>​​​​​​</w:t>
      </w:r>
      <w:r w:rsidRPr="00FF2536">
        <w:rPr>
          <w:rStyle w:val="bumpedfont15"/>
          <w:rFonts w:ascii="Arial" w:hAnsi="Arial" w:cs="Arial"/>
          <w:color w:val="000000" w:themeColor="text1"/>
          <w:sz w:val="23"/>
          <w:szCs w:val="23"/>
        </w:rPr>
        <w:t>Christian</w:t>
      </w:r>
      <w:r w:rsidR="009D04FF" w:rsidRPr="00FF2536">
        <w:rPr>
          <w:rStyle w:val="bumpedfont15"/>
          <w:rFonts w:ascii="Arial" w:hAnsi="Arial" w:cs="Arial"/>
          <w:color w:val="000000" w:themeColor="text1"/>
          <w:sz w:val="23"/>
          <w:szCs w:val="23"/>
        </w:rPr>
        <w:t>ity</w:t>
      </w:r>
    </w:p>
    <w:sdt>
      <w:sdtPr>
        <w:rPr>
          <w:rFonts w:ascii="Arial" w:hAnsi="Arial" w:cs="Arial"/>
          <w:color w:val="000000" w:themeColor="text1"/>
        </w:rPr>
        <w:id w:val="1728489637"/>
        <w:placeholder>
          <w:docPart w:val="D5E119034CC6AD4FAB26CADDAF5AB6CF"/>
        </w:placeholder>
        <w:temporary/>
        <w:showingPlcHdr/>
        <w15:appearance w15:val="hidden"/>
      </w:sdtPr>
      <w:sdtContent>
        <w:p w14:paraId="23D481CC" w14:textId="01661DBB" w:rsidR="00D51491" w:rsidRPr="00FF2536" w:rsidRDefault="00322B35" w:rsidP="009A7F84">
          <w:pPr>
            <w:pStyle w:val="Heading1"/>
            <w:rPr>
              <w:rFonts w:ascii="Arial" w:hAnsi="Arial" w:cs="Arial"/>
              <w:color w:val="000000" w:themeColor="text1"/>
            </w:rPr>
          </w:pPr>
          <w:r w:rsidRPr="00FF2536">
            <w:rPr>
              <w:rFonts w:ascii="Arial" w:hAnsi="Arial" w:cs="Arial"/>
              <w:color w:val="000000" w:themeColor="text1"/>
            </w:rPr>
            <w:t>Experience</w:t>
          </w:r>
        </w:p>
      </w:sdtContent>
    </w:sdt>
    <w:p w14:paraId="2CF2C65A" w14:textId="482EAAF2" w:rsidR="00D51491" w:rsidRPr="00FF2536" w:rsidRDefault="009A7F84" w:rsidP="0029517C">
      <w:pPr>
        <w:spacing w:after="0" w:line="240" w:lineRule="auto"/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 xml:space="preserve">College of </w:t>
      </w:r>
      <w:r w:rsid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M</w:t>
      </w:r>
      <w:r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 xml:space="preserve">edicine </w:t>
      </w:r>
      <w:r w:rsidR="00B6201E"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(</w:t>
      </w:r>
      <w:r w:rsidR="00FF2536"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Idi</w:t>
      </w:r>
      <w:r w:rsidR="00B6201E"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-</w:t>
      </w:r>
      <w:r w:rsid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A</w:t>
      </w:r>
      <w:r w:rsidR="00B6201E"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raba</w:t>
      </w:r>
      <w:r w:rsidR="00FF2536"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)</w:t>
      </w:r>
      <w:r w:rsid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, Lagos</w:t>
      </w:r>
    </w:p>
    <w:p w14:paraId="6D30CFCA" w14:textId="31955FE1" w:rsidR="003733D5" w:rsidRPr="00FF2536" w:rsidRDefault="004B17DD" w:rsidP="0029517C">
      <w:pPr>
        <w:spacing w:after="0" w:line="240" w:lineRule="auto"/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In</w:t>
      </w:r>
      <w:r w:rsidR="009A120F"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tern</w:t>
      </w:r>
      <w:r w:rsidR="00FF2536"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ship</w:t>
      </w:r>
      <w:r w:rsid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 xml:space="preserve"> </w:t>
      </w:r>
      <w:r w:rsidR="005D22A2"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|</w:t>
      </w:r>
      <w:r w:rsidR="00B64258"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July 2025</w:t>
      </w:r>
      <w:r w:rsidR="003D2AF3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 </w:t>
      </w:r>
      <w:r w:rsidR="00B64258"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-</w:t>
      </w:r>
      <w:r w:rsidR="003D2AF3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 </w:t>
      </w:r>
      <w:r w:rsidR="00751F9A"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November </w:t>
      </w:r>
      <w:r w:rsidR="00C124BB"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2025</w:t>
      </w:r>
      <w:r w:rsidR="00C124BB"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 xml:space="preserve"> </w:t>
      </w:r>
    </w:p>
    <w:p w14:paraId="41CA4DCE" w14:textId="77777777" w:rsidR="00DC5B11" w:rsidRPr="00FF2536" w:rsidRDefault="00DC5B11" w:rsidP="0029517C">
      <w:pPr>
        <w:spacing w:after="0" w:line="240" w:lineRule="auto"/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</w:pPr>
    </w:p>
    <w:p w14:paraId="0EE78663" w14:textId="398E3862" w:rsidR="0029517C" w:rsidRPr="00FF2536" w:rsidRDefault="0029517C" w:rsidP="0029517C">
      <w:pPr>
        <w:spacing w:after="0" w:line="240" w:lineRule="auto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Helena’s Food</w:t>
      </w:r>
      <w:r w:rsid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 xml:space="preserve"> Benin City, Edo-State</w:t>
      </w:r>
    </w:p>
    <w:p w14:paraId="631B4EE4" w14:textId="6C09DD78" w:rsidR="0029517C" w:rsidRPr="00FF2536" w:rsidRDefault="0029517C" w:rsidP="0029517C">
      <w:pPr>
        <w:spacing w:after="0" w:line="240" w:lineRule="auto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Sales Representative</w:t>
      </w: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 | February 2025 – Ju</w:t>
      </w:r>
      <w:r w:rsidR="004466D4"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ne</w:t>
      </w:r>
      <w:r w:rsidR="009860C7"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 </w:t>
      </w: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2025</w:t>
      </w:r>
    </w:p>
    <w:p w14:paraId="29AE733F" w14:textId="385B3A17" w:rsidR="0029517C" w:rsidRPr="00FF2536" w:rsidRDefault="0029517C" w:rsidP="0029517C">
      <w:pPr>
        <w:spacing w:before="204" w:after="0" w:line="240" w:lineRule="auto"/>
        <w:ind w:left="600" w:hanging="600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 Provid</w:t>
      </w:r>
      <w:r w:rsidR="003D2AF3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ing</w:t>
      </w: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 direct high-quality customer service in a fast-paced setting, consistently maintaining composure and efficiency during high-pressure periods.</w:t>
      </w:r>
    </w:p>
    <w:p w14:paraId="2487F960" w14:textId="77777777" w:rsidR="0029517C" w:rsidRPr="00FF2536" w:rsidRDefault="0029517C" w:rsidP="0029517C">
      <w:pPr>
        <w:spacing w:before="144" w:after="0" w:line="240" w:lineRule="auto"/>
        <w:ind w:left="600" w:hanging="600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 Managed daily inventory logs by accurately recording sold merchandise and tracking remaining stock to prevent shortages.</w:t>
      </w:r>
    </w:p>
    <w:p w14:paraId="0F76A847" w14:textId="5CF65EF8" w:rsidR="0029517C" w:rsidRPr="00FF2536" w:rsidRDefault="0029517C" w:rsidP="0029517C">
      <w:pPr>
        <w:spacing w:before="144" w:after="0" w:line="240" w:lineRule="auto"/>
        <w:ind w:left="600" w:hanging="600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 Conduct</w:t>
      </w:r>
      <w:r w:rsidR="003D2AF3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ing</w:t>
      </w: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 monthly accounting and reconciliation </w:t>
      </w:r>
      <w:r w:rsidR="003D2AF3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of</w:t>
      </w: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 all incoming and outgoing beverage inventory, demonstrating strong attention to detail and numerical accuracy.</w:t>
      </w:r>
    </w:p>
    <w:p w14:paraId="56225B72" w14:textId="4CBCFE27" w:rsidR="0029517C" w:rsidRPr="00FF2536" w:rsidRDefault="0029517C" w:rsidP="0029517C">
      <w:pPr>
        <w:spacing w:before="144" w:after="0" w:line="240" w:lineRule="auto"/>
        <w:ind w:left="600" w:hanging="600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 Collaborat</w:t>
      </w:r>
      <w:r w:rsidR="003D2AF3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ing</w:t>
      </w: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 effectively with diverse team members to streamline daily operations and maintain a highly cooperative work environment.</w:t>
      </w:r>
    </w:p>
    <w:p w14:paraId="7F1B1255" w14:textId="614D1433" w:rsidR="0029517C" w:rsidRPr="00FF2536" w:rsidRDefault="003A4494" w:rsidP="0029517C">
      <w:pPr>
        <w:spacing w:before="204" w:after="0" w:line="240" w:lineRule="auto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 xml:space="preserve">Skills acquired </w:t>
      </w:r>
    </w:p>
    <w:p w14:paraId="4C9B32A0" w14:textId="77777777" w:rsidR="0029517C" w:rsidRPr="00FF2536" w:rsidRDefault="0029517C" w:rsidP="0029517C">
      <w:pPr>
        <w:spacing w:before="204" w:after="0" w:line="240" w:lineRule="auto"/>
        <w:ind w:left="600" w:hanging="600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 </w:t>
      </w:r>
      <w:r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Customer Communication:</w:t>
      </w: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 Clear and professional interaction with clients and colleagues.</w:t>
      </w:r>
    </w:p>
    <w:p w14:paraId="78F2059B" w14:textId="77777777" w:rsidR="0029517C" w:rsidRPr="00FF2536" w:rsidRDefault="0029517C" w:rsidP="0029517C">
      <w:pPr>
        <w:spacing w:before="144" w:after="0" w:line="240" w:lineRule="auto"/>
        <w:ind w:left="600" w:hanging="600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 </w:t>
      </w:r>
      <w:r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Inventory &amp; Basic Accounting:</w:t>
      </w: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 Daily stock tracking and monthly ledger reconciliation.</w:t>
      </w:r>
    </w:p>
    <w:p w14:paraId="77CDF135" w14:textId="77777777" w:rsidR="0029517C" w:rsidRPr="00FF2536" w:rsidRDefault="0029517C" w:rsidP="0029517C">
      <w:pPr>
        <w:spacing w:before="144" w:after="0" w:line="240" w:lineRule="auto"/>
        <w:ind w:left="600" w:hanging="600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lastRenderedPageBreak/>
        <w:t> </w:t>
      </w:r>
      <w:r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Adaptability:</w:t>
      </w: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 Proven ability to thrive and problem-solve in high-pressure situations.</w:t>
      </w:r>
    </w:p>
    <w:p w14:paraId="32AB7FA8" w14:textId="77777777" w:rsidR="0029517C" w:rsidRPr="00FF2536" w:rsidRDefault="0029517C" w:rsidP="0029517C">
      <w:pPr>
        <w:spacing w:before="144" w:after="0" w:line="240" w:lineRule="auto"/>
        <w:ind w:left="600" w:hanging="600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 </w:t>
      </w:r>
      <w:r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Team Collaboration:</w:t>
      </w: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 Strong cooperative skills working within diverse groups.</w:t>
      </w:r>
    </w:p>
    <w:p w14:paraId="65F79BFF" w14:textId="6791D801" w:rsidR="004C3602" w:rsidRPr="00AE0AF7" w:rsidRDefault="0029517C" w:rsidP="00AE0AF7">
      <w:pPr>
        <w:spacing w:before="144" w:after="0" w:line="240" w:lineRule="auto"/>
        <w:ind w:left="600" w:hanging="600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 </w:t>
      </w:r>
      <w:r w:rsidRPr="00FF2536">
        <w:rPr>
          <w:rFonts w:ascii="Arial" w:eastAsiaTheme="minorEastAsia" w:hAnsi="Arial" w:cs="Arial"/>
          <w:b/>
          <w:bCs/>
          <w:color w:val="000000" w:themeColor="text1"/>
          <w:sz w:val="23"/>
          <w:szCs w:val="23"/>
          <w:lang w:val="en-NG" w:eastAsia="en-GB"/>
        </w:rPr>
        <w:t>Logical Reasoning:</w:t>
      </w:r>
      <w:r w:rsidRPr="00FF2536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 Practical, innovative approaches to daily workplace challenges.</w:t>
      </w:r>
    </w:p>
    <w:sdt>
      <w:sdtPr>
        <w:rPr>
          <w:rFonts w:ascii="Arial" w:hAnsi="Arial" w:cs="Arial"/>
          <w:color w:val="000000" w:themeColor="text1"/>
        </w:rPr>
        <w:id w:val="720946933"/>
        <w:placeholder>
          <w:docPart w:val="E3429199ADAE554884B4F7E65038E66F"/>
        </w:placeholder>
        <w:temporary/>
        <w:showingPlcHdr/>
        <w15:appearance w15:val="hidden"/>
      </w:sdtPr>
      <w:sdtContent>
        <w:p w14:paraId="03CA0DDC" w14:textId="77777777" w:rsidR="004C3602" w:rsidRPr="00FF2536" w:rsidRDefault="00322B35">
          <w:pPr>
            <w:pStyle w:val="Heading1"/>
            <w:rPr>
              <w:rFonts w:ascii="Arial" w:hAnsi="Arial" w:cs="Arial"/>
              <w:color w:val="000000" w:themeColor="text1"/>
            </w:rPr>
          </w:pPr>
          <w:r w:rsidRPr="00FF2536">
            <w:rPr>
              <w:rFonts w:ascii="Arial" w:hAnsi="Arial" w:cs="Arial"/>
              <w:color w:val="000000" w:themeColor="text1"/>
            </w:rPr>
            <w:t>Education</w:t>
          </w:r>
        </w:p>
      </w:sdtContent>
    </w:sdt>
    <w:p w14:paraId="23C45691" w14:textId="78E0E9E8" w:rsidR="00151B3F" w:rsidRPr="00151B3F" w:rsidRDefault="00151B3F" w:rsidP="00151B3F">
      <w:pPr>
        <w:spacing w:line="240" w:lineRule="auto"/>
        <w:rPr>
          <w:rFonts w:ascii="Arial" w:hAnsi="Arial" w:cs="Arial"/>
          <w:color w:val="000000" w:themeColor="text1"/>
          <w:sz w:val="23"/>
          <w:szCs w:val="23"/>
        </w:rPr>
      </w:pPr>
      <w:r w:rsidRPr="00151B3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2026 </w:t>
      </w:r>
      <w:r>
        <w:rPr>
          <w:rFonts w:ascii="Arial" w:hAnsi="Arial" w:cs="Arial"/>
          <w:b/>
          <w:bCs/>
          <w:color w:val="000000" w:themeColor="text1"/>
        </w:rPr>
        <w:t xml:space="preserve">  </w:t>
      </w:r>
      <w:r w:rsidRPr="00151B3F">
        <w:rPr>
          <w:rFonts w:ascii="Arial" w:hAnsi="Arial" w:cs="Arial"/>
          <w:color w:val="000000" w:themeColor="text1"/>
          <w:sz w:val="23"/>
          <w:szCs w:val="23"/>
        </w:rPr>
        <w:t>University</w:t>
      </w:r>
      <w:r w:rsidR="00D320C6" w:rsidRPr="00151B3F">
        <w:rPr>
          <w:rFonts w:ascii="Arial" w:hAnsi="Arial" w:cs="Arial"/>
          <w:color w:val="000000" w:themeColor="text1"/>
          <w:sz w:val="23"/>
          <w:szCs w:val="23"/>
        </w:rPr>
        <w:t xml:space="preserve"> of </w:t>
      </w:r>
      <w:r w:rsidR="00AE0AF7" w:rsidRPr="00151B3F">
        <w:rPr>
          <w:rFonts w:ascii="Arial" w:hAnsi="Arial" w:cs="Arial"/>
          <w:color w:val="000000" w:themeColor="text1"/>
          <w:sz w:val="23"/>
          <w:szCs w:val="23"/>
        </w:rPr>
        <w:t>Benin [ UNIBEN]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proofErr w:type="spellStart"/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>Ugbowo</w:t>
      </w:r>
      <w:proofErr w:type="spellEnd"/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 xml:space="preserve"> Benin City,</w:t>
      </w:r>
      <w:r w:rsidR="00AE0AF7" w:rsidRPr="00151B3F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>Edo-State</w:t>
      </w:r>
      <w:r w:rsidR="00AE0AF7" w:rsidRPr="00151B3F">
        <w:rPr>
          <w:rFonts w:ascii="Arial" w:hAnsi="Arial" w:cs="Arial"/>
          <w:color w:val="000000" w:themeColor="text1"/>
          <w:sz w:val="23"/>
          <w:szCs w:val="23"/>
        </w:rPr>
        <w:t xml:space="preserve">                                                                                                                     </w:t>
      </w:r>
    </w:p>
    <w:p w14:paraId="75545577" w14:textId="207B2112" w:rsidR="008F67AA" w:rsidRPr="00FF2536" w:rsidRDefault="00E6625F" w:rsidP="00151B3F">
      <w:pPr>
        <w:ind w:left="647" w:firstLine="1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AE0AF7" w:rsidRPr="00151B3F">
        <w:rPr>
          <w:rFonts w:ascii="Arial" w:hAnsi="Arial" w:cs="Arial"/>
          <w:color w:val="000000" w:themeColor="text1"/>
          <w:sz w:val="23"/>
          <w:szCs w:val="23"/>
        </w:rPr>
        <w:t>[</w:t>
      </w:r>
      <w:r w:rsidR="00B025B5" w:rsidRPr="00151B3F">
        <w:rPr>
          <w:rFonts w:ascii="Arial" w:hAnsi="Arial" w:cs="Arial"/>
          <w:color w:val="000000" w:themeColor="text1"/>
          <w:sz w:val="23"/>
          <w:szCs w:val="23"/>
        </w:rPr>
        <w:t>B.</w:t>
      </w:r>
      <w:r w:rsidR="00B63263" w:rsidRPr="00151B3F">
        <w:rPr>
          <w:rFonts w:ascii="Arial" w:hAnsi="Arial" w:cs="Arial"/>
          <w:color w:val="000000" w:themeColor="text1"/>
          <w:sz w:val="23"/>
          <w:szCs w:val="23"/>
        </w:rPr>
        <w:t xml:space="preserve">Sc. In Plant Biology and </w:t>
      </w:r>
      <w:proofErr w:type="gramStart"/>
      <w:r w:rsidR="00151B3F" w:rsidRPr="00151B3F">
        <w:rPr>
          <w:rFonts w:ascii="Arial" w:hAnsi="Arial" w:cs="Arial"/>
          <w:color w:val="000000" w:themeColor="text1"/>
          <w:sz w:val="23"/>
          <w:szCs w:val="23"/>
        </w:rPr>
        <w:t xml:space="preserve">Biotechnology]  </w:t>
      </w:r>
      <w:r w:rsidR="00AE0AF7" w:rsidRPr="00151B3F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proofErr w:type="gramEnd"/>
      <w:r w:rsidR="00AE0AF7" w:rsidRPr="00151B3F">
        <w:rPr>
          <w:rFonts w:ascii="Arial" w:hAnsi="Arial" w:cs="Arial"/>
          <w:color w:val="000000" w:themeColor="text1"/>
          <w:sz w:val="23"/>
          <w:szCs w:val="23"/>
        </w:rPr>
        <w:t xml:space="preserve">                           Awaiting Result</w:t>
      </w:r>
      <w:r w:rsidR="00AE0AF7">
        <w:rPr>
          <w:rFonts w:ascii="Arial" w:hAnsi="Arial" w:cs="Arial"/>
          <w:color w:val="000000" w:themeColor="text1"/>
        </w:rPr>
        <w:t xml:space="preserve"> </w:t>
      </w:r>
      <w:r w:rsidR="00702CBF" w:rsidRPr="00FF2536">
        <w:rPr>
          <w:rFonts w:ascii="Arial" w:hAnsi="Arial" w:cs="Arial"/>
          <w:color w:val="000000" w:themeColor="text1"/>
        </w:rPr>
        <w:t xml:space="preserve">     </w:t>
      </w:r>
    </w:p>
    <w:p w14:paraId="65016885" w14:textId="4E72C47F" w:rsidR="00A44C8A" w:rsidRPr="00151B3F" w:rsidRDefault="00A44C8A">
      <w:pPr>
        <w:rPr>
          <w:rFonts w:ascii="Arial" w:hAnsi="Arial" w:cs="Arial"/>
          <w:color w:val="000000" w:themeColor="text1"/>
          <w:sz w:val="23"/>
          <w:szCs w:val="23"/>
        </w:rPr>
      </w:pPr>
      <w:r w:rsidRPr="00151B3F">
        <w:rPr>
          <w:rFonts w:ascii="Arial" w:hAnsi="Arial" w:cs="Arial"/>
          <w:b/>
          <w:bCs/>
          <w:color w:val="000000" w:themeColor="text1"/>
          <w:sz w:val="24"/>
          <w:szCs w:val="24"/>
        </w:rPr>
        <w:t>2022</w:t>
      </w:r>
      <w:r w:rsidR="00EC2A5E" w:rsidRPr="00FF2536">
        <w:rPr>
          <w:rFonts w:ascii="Arial" w:hAnsi="Arial" w:cs="Arial"/>
          <w:color w:val="000000" w:themeColor="text1"/>
        </w:rPr>
        <w:t xml:space="preserve"> </w:t>
      </w:r>
      <w:r w:rsidR="00151B3F">
        <w:rPr>
          <w:rFonts w:ascii="Arial" w:hAnsi="Arial" w:cs="Arial"/>
          <w:color w:val="000000" w:themeColor="text1"/>
        </w:rPr>
        <w:t xml:space="preserve">   </w:t>
      </w:r>
      <w:r w:rsidR="00437D85" w:rsidRPr="00151B3F">
        <w:rPr>
          <w:rFonts w:ascii="Arial" w:hAnsi="Arial" w:cs="Arial"/>
          <w:color w:val="000000" w:themeColor="text1"/>
          <w:sz w:val="23"/>
          <w:szCs w:val="23"/>
        </w:rPr>
        <w:t>Federal</w:t>
      </w:r>
      <w:r w:rsidR="003237C6" w:rsidRPr="00151B3F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7F4175" w:rsidRPr="00151B3F">
        <w:rPr>
          <w:rFonts w:ascii="Arial" w:hAnsi="Arial" w:cs="Arial"/>
          <w:color w:val="000000" w:themeColor="text1"/>
          <w:sz w:val="23"/>
          <w:szCs w:val="23"/>
        </w:rPr>
        <w:t>S</w:t>
      </w:r>
      <w:r w:rsidR="00437D85" w:rsidRPr="00151B3F">
        <w:rPr>
          <w:rFonts w:ascii="Arial" w:hAnsi="Arial" w:cs="Arial"/>
          <w:color w:val="000000" w:themeColor="text1"/>
          <w:sz w:val="23"/>
          <w:szCs w:val="23"/>
        </w:rPr>
        <w:t xml:space="preserve">cience and </w:t>
      </w:r>
      <w:r w:rsidR="00EE6D95" w:rsidRPr="00151B3F">
        <w:rPr>
          <w:rFonts w:ascii="Arial" w:hAnsi="Arial" w:cs="Arial"/>
          <w:color w:val="000000" w:themeColor="text1"/>
          <w:sz w:val="23"/>
          <w:szCs w:val="23"/>
        </w:rPr>
        <w:t>Technical College Usi</w:t>
      </w:r>
      <w:r w:rsidR="00CB6909" w:rsidRPr="00151B3F">
        <w:rPr>
          <w:rFonts w:ascii="Arial" w:hAnsi="Arial" w:cs="Arial"/>
          <w:color w:val="000000" w:themeColor="text1"/>
          <w:sz w:val="23"/>
          <w:szCs w:val="23"/>
        </w:rPr>
        <w:t xml:space="preserve"> Ekiti, Ekiti state. </w:t>
      </w:r>
      <w:r w:rsidR="00AE0AF7" w:rsidRPr="00151B3F">
        <w:rPr>
          <w:rFonts w:ascii="Arial" w:hAnsi="Arial" w:cs="Arial"/>
          <w:color w:val="000000" w:themeColor="text1"/>
          <w:sz w:val="23"/>
          <w:szCs w:val="23"/>
        </w:rPr>
        <w:t>SSCE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 xml:space="preserve"> </w:t>
      </w:r>
    </w:p>
    <w:p w14:paraId="3F263854" w14:textId="23E9233D" w:rsidR="00164861" w:rsidRPr="00FF2536" w:rsidRDefault="00513039">
      <w:pPr>
        <w:rPr>
          <w:rFonts w:ascii="Arial" w:hAnsi="Arial" w:cs="Arial"/>
          <w:color w:val="000000" w:themeColor="text1"/>
        </w:rPr>
      </w:pPr>
      <w:r w:rsidRPr="00151B3F">
        <w:rPr>
          <w:rFonts w:ascii="Arial" w:hAnsi="Arial" w:cs="Arial"/>
          <w:b/>
          <w:bCs/>
          <w:color w:val="000000" w:themeColor="text1"/>
          <w:sz w:val="24"/>
          <w:szCs w:val="24"/>
        </w:rPr>
        <w:t>2016</w:t>
      </w:r>
      <w:r w:rsidRPr="00FF2536">
        <w:rPr>
          <w:rFonts w:ascii="Arial" w:hAnsi="Arial" w:cs="Arial"/>
          <w:color w:val="000000" w:themeColor="text1"/>
        </w:rPr>
        <w:t xml:space="preserve"> </w:t>
      </w:r>
      <w:r w:rsidR="00151B3F">
        <w:rPr>
          <w:rFonts w:ascii="Arial" w:hAnsi="Arial" w:cs="Arial"/>
          <w:color w:val="000000" w:themeColor="text1"/>
        </w:rPr>
        <w:t xml:space="preserve">   </w:t>
      </w:r>
      <w:r w:rsidR="00151B3F" w:rsidRPr="00151B3F">
        <w:rPr>
          <w:rFonts w:ascii="Arial" w:hAnsi="Arial" w:cs="Arial"/>
          <w:color w:val="000000" w:themeColor="text1"/>
          <w:sz w:val="23"/>
          <w:szCs w:val="23"/>
        </w:rPr>
        <w:t>Toddlers Ville</w:t>
      </w:r>
      <w:r w:rsidR="007B3762" w:rsidRPr="00151B3F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093CE9" w:rsidRPr="00151B3F">
        <w:rPr>
          <w:rFonts w:ascii="Arial" w:hAnsi="Arial" w:cs="Arial"/>
          <w:color w:val="000000" w:themeColor="text1"/>
          <w:sz w:val="23"/>
          <w:szCs w:val="23"/>
        </w:rPr>
        <w:t>Mont</w:t>
      </w:r>
      <w:r w:rsidR="00141822" w:rsidRPr="00151B3F">
        <w:rPr>
          <w:rFonts w:ascii="Arial" w:hAnsi="Arial" w:cs="Arial"/>
          <w:color w:val="000000" w:themeColor="text1"/>
          <w:sz w:val="23"/>
          <w:szCs w:val="23"/>
        </w:rPr>
        <w:t>e</w:t>
      </w:r>
      <w:r w:rsidR="00691999" w:rsidRPr="00151B3F">
        <w:rPr>
          <w:rFonts w:ascii="Arial" w:hAnsi="Arial" w:cs="Arial"/>
          <w:color w:val="000000" w:themeColor="text1"/>
          <w:sz w:val="23"/>
          <w:szCs w:val="23"/>
        </w:rPr>
        <w:t>ss</w:t>
      </w:r>
      <w:r w:rsidR="000C6CC1" w:rsidRPr="00151B3F">
        <w:rPr>
          <w:rFonts w:ascii="Arial" w:hAnsi="Arial" w:cs="Arial"/>
          <w:color w:val="000000" w:themeColor="text1"/>
          <w:sz w:val="23"/>
          <w:szCs w:val="23"/>
        </w:rPr>
        <w:t>ori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151B3F">
        <w:rPr>
          <w:rFonts w:ascii="Arial" w:hAnsi="Arial" w:cs="Arial"/>
          <w:color w:val="000000" w:themeColor="text1"/>
          <w:sz w:val="23"/>
          <w:szCs w:val="23"/>
        </w:rPr>
        <w:t xml:space="preserve">Primary 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 xml:space="preserve">School                            </w:t>
      </w:r>
      <w:r w:rsidR="00151B3F">
        <w:rPr>
          <w:rFonts w:ascii="Arial" w:hAnsi="Arial" w:cs="Arial"/>
          <w:color w:val="000000" w:themeColor="text1"/>
          <w:sz w:val="23"/>
          <w:szCs w:val="23"/>
        </w:rPr>
        <w:t xml:space="preserve">  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>School leaving</w:t>
      </w:r>
      <w:r w:rsidR="00151B3F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>Certificate</w:t>
      </w:r>
      <w:r w:rsidR="00164861" w:rsidRPr="00FF2536">
        <w:rPr>
          <w:rFonts w:ascii="Arial" w:hAnsi="Arial" w:cs="Arial"/>
          <w:color w:val="000000" w:themeColor="text1"/>
        </w:rPr>
        <w:t xml:space="preserve">                </w:t>
      </w:r>
    </w:p>
    <w:sdt>
      <w:sdtPr>
        <w:rPr>
          <w:rFonts w:ascii="Arial" w:hAnsi="Arial" w:cs="Arial"/>
          <w:color w:val="000000" w:themeColor="text1"/>
        </w:rPr>
        <w:id w:val="520597245"/>
        <w:placeholder>
          <w:docPart w:val="9F30A8032CFF9F41B7EA47563A22A0F6"/>
        </w:placeholder>
        <w:temporary/>
        <w:showingPlcHdr/>
        <w15:appearance w15:val="hidden"/>
      </w:sdtPr>
      <w:sdtContent>
        <w:p w14:paraId="185B655C" w14:textId="77777777" w:rsidR="004C3602" w:rsidRPr="00FF2536" w:rsidRDefault="00322B35">
          <w:pPr>
            <w:pStyle w:val="Heading1"/>
            <w:rPr>
              <w:rFonts w:ascii="Arial" w:hAnsi="Arial" w:cs="Arial"/>
              <w:color w:val="000000" w:themeColor="text1"/>
            </w:rPr>
          </w:pPr>
          <w:r w:rsidRPr="00FF2536">
            <w:rPr>
              <w:rFonts w:ascii="Arial" w:hAnsi="Arial" w:cs="Arial"/>
              <w:color w:val="000000" w:themeColor="text1"/>
            </w:rPr>
            <w:t>Awards and Acknowledgements</w:t>
          </w:r>
        </w:p>
      </w:sdtContent>
    </w:sdt>
    <w:p w14:paraId="5B12EDFA" w14:textId="46B981DD" w:rsidR="004C3602" w:rsidRPr="00151B3F" w:rsidRDefault="006C05CC" w:rsidP="001D5EAE">
      <w:pPr>
        <w:pStyle w:val="ListBullet"/>
        <w:numPr>
          <w:ilvl w:val="0"/>
          <w:numId w:val="0"/>
        </w:numPr>
        <w:ind w:left="216" w:hanging="216"/>
        <w:rPr>
          <w:rFonts w:ascii="Arial" w:hAnsi="Arial" w:cs="Arial"/>
          <w:color w:val="000000" w:themeColor="text1"/>
          <w:sz w:val="23"/>
          <w:szCs w:val="23"/>
        </w:rPr>
      </w:pPr>
      <w:r w:rsidRPr="00151B3F">
        <w:rPr>
          <w:rFonts w:ascii="Arial" w:hAnsi="Arial" w:cs="Arial"/>
          <w:color w:val="000000" w:themeColor="text1"/>
          <w:sz w:val="23"/>
          <w:szCs w:val="23"/>
        </w:rPr>
        <w:t xml:space="preserve">Award 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>for</w:t>
      </w:r>
      <w:r w:rsidRPr="00151B3F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A37F4D" w:rsidRPr="00151B3F">
        <w:rPr>
          <w:rFonts w:ascii="Arial" w:hAnsi="Arial" w:cs="Arial"/>
          <w:color w:val="000000" w:themeColor="text1"/>
          <w:sz w:val="23"/>
          <w:szCs w:val="23"/>
        </w:rPr>
        <w:t>The Rookie Player of the Year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 xml:space="preserve"> - </w:t>
      </w:r>
      <w:r w:rsidR="009D5F65" w:rsidRPr="00151B3F">
        <w:rPr>
          <w:rFonts w:ascii="Arial" w:hAnsi="Arial" w:cs="Arial"/>
          <w:color w:val="000000" w:themeColor="text1"/>
          <w:sz w:val="23"/>
          <w:szCs w:val="23"/>
        </w:rPr>
        <w:t>B</w:t>
      </w:r>
      <w:r w:rsidR="00612719" w:rsidRPr="00151B3F">
        <w:rPr>
          <w:rFonts w:ascii="Arial" w:hAnsi="Arial" w:cs="Arial"/>
          <w:color w:val="000000" w:themeColor="text1"/>
          <w:sz w:val="23"/>
          <w:szCs w:val="23"/>
        </w:rPr>
        <w:t>y the P</w:t>
      </w:r>
      <w:r w:rsidR="00A00FEE" w:rsidRPr="00151B3F">
        <w:rPr>
          <w:rFonts w:ascii="Arial" w:hAnsi="Arial" w:cs="Arial"/>
          <w:color w:val="000000" w:themeColor="text1"/>
          <w:sz w:val="23"/>
          <w:szCs w:val="23"/>
        </w:rPr>
        <w:t>L</w:t>
      </w:r>
      <w:r w:rsidR="003467F3" w:rsidRPr="00151B3F">
        <w:rPr>
          <w:rFonts w:ascii="Arial" w:hAnsi="Arial" w:cs="Arial"/>
          <w:color w:val="000000" w:themeColor="text1"/>
          <w:sz w:val="23"/>
          <w:szCs w:val="23"/>
        </w:rPr>
        <w:t>UTO</w:t>
      </w:r>
      <w:r w:rsidR="006A4979" w:rsidRPr="00151B3F">
        <w:rPr>
          <w:rFonts w:ascii="Arial" w:hAnsi="Arial" w:cs="Arial"/>
          <w:color w:val="000000" w:themeColor="text1"/>
          <w:sz w:val="23"/>
          <w:szCs w:val="23"/>
        </w:rPr>
        <w:t xml:space="preserve"> BOY</w:t>
      </w:r>
      <w:r w:rsidR="00F97108" w:rsidRPr="00151B3F">
        <w:rPr>
          <w:rFonts w:ascii="Arial" w:hAnsi="Arial" w:cs="Arial"/>
          <w:color w:val="000000" w:themeColor="text1"/>
          <w:sz w:val="23"/>
          <w:szCs w:val="23"/>
        </w:rPr>
        <w:t>Z</w:t>
      </w:r>
      <w:r w:rsidR="00D305E7" w:rsidRPr="00151B3F">
        <w:rPr>
          <w:rFonts w:ascii="Arial" w:hAnsi="Arial" w:cs="Arial"/>
          <w:color w:val="000000" w:themeColor="text1"/>
          <w:sz w:val="23"/>
          <w:szCs w:val="23"/>
        </w:rPr>
        <w:t xml:space="preserve"> FC </w:t>
      </w:r>
      <w:r w:rsidR="00F55C74" w:rsidRPr="00151B3F">
        <w:rPr>
          <w:rFonts w:ascii="Arial" w:hAnsi="Arial" w:cs="Arial"/>
          <w:color w:val="000000" w:themeColor="text1"/>
          <w:sz w:val="23"/>
          <w:szCs w:val="23"/>
        </w:rPr>
        <w:t xml:space="preserve">Captain </w:t>
      </w:r>
      <w:r w:rsidR="00455457" w:rsidRPr="00151B3F">
        <w:rPr>
          <w:rFonts w:ascii="Arial" w:hAnsi="Arial" w:cs="Arial"/>
          <w:color w:val="000000" w:themeColor="text1"/>
          <w:sz w:val="23"/>
          <w:szCs w:val="23"/>
        </w:rPr>
        <w:t>(UNIBEN)</w:t>
      </w:r>
    </w:p>
    <w:p w14:paraId="4DC29BB7" w14:textId="3EF0B813" w:rsidR="00391FA4" w:rsidRPr="00FF2536" w:rsidRDefault="00344EBD" w:rsidP="001D5EAE">
      <w:pPr>
        <w:pStyle w:val="ListBullet"/>
        <w:numPr>
          <w:ilvl w:val="0"/>
          <w:numId w:val="0"/>
        </w:numPr>
        <w:ind w:left="216" w:hanging="216"/>
        <w:rPr>
          <w:rFonts w:ascii="Arial" w:hAnsi="Arial" w:cs="Arial"/>
          <w:color w:val="000000" w:themeColor="text1"/>
        </w:rPr>
      </w:pPr>
      <w:r w:rsidRPr="00151B3F">
        <w:rPr>
          <w:rFonts w:ascii="Arial" w:hAnsi="Arial" w:cs="Arial"/>
          <w:color w:val="000000" w:themeColor="text1"/>
          <w:sz w:val="23"/>
          <w:szCs w:val="23"/>
        </w:rPr>
        <w:t xml:space="preserve">Award 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>for</w:t>
      </w:r>
      <w:r w:rsidR="00254912" w:rsidRPr="00151B3F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>the</w:t>
      </w:r>
      <w:r w:rsidR="00254912" w:rsidRPr="00151B3F">
        <w:rPr>
          <w:rFonts w:ascii="Arial" w:hAnsi="Arial" w:cs="Arial"/>
          <w:color w:val="000000" w:themeColor="text1"/>
          <w:sz w:val="23"/>
          <w:szCs w:val="23"/>
        </w:rPr>
        <w:t xml:space="preserve"> most </w:t>
      </w:r>
      <w:r w:rsidR="0019165D" w:rsidRPr="00151B3F">
        <w:rPr>
          <w:rFonts w:ascii="Arial" w:hAnsi="Arial" w:cs="Arial"/>
          <w:color w:val="000000" w:themeColor="text1"/>
          <w:sz w:val="23"/>
          <w:szCs w:val="23"/>
        </w:rPr>
        <w:t xml:space="preserve">Outstanding </w:t>
      </w:r>
      <w:r w:rsidR="00D16DCB" w:rsidRPr="00151B3F">
        <w:rPr>
          <w:rFonts w:ascii="Arial" w:hAnsi="Arial" w:cs="Arial"/>
          <w:color w:val="000000" w:themeColor="text1"/>
          <w:sz w:val="23"/>
          <w:szCs w:val="23"/>
        </w:rPr>
        <w:t xml:space="preserve">Field Trip 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>Planner</w:t>
      </w:r>
      <w:r w:rsidR="009947C3" w:rsidRPr="00151B3F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 xml:space="preserve">- </w:t>
      </w:r>
      <w:r w:rsidR="009D5F65" w:rsidRPr="00151B3F">
        <w:rPr>
          <w:rFonts w:ascii="Arial" w:hAnsi="Arial" w:cs="Arial"/>
          <w:color w:val="000000" w:themeColor="text1"/>
          <w:sz w:val="23"/>
          <w:szCs w:val="23"/>
        </w:rPr>
        <w:t>By P</w:t>
      </w:r>
      <w:r w:rsidR="0060353D" w:rsidRPr="00151B3F">
        <w:rPr>
          <w:rFonts w:ascii="Arial" w:hAnsi="Arial" w:cs="Arial"/>
          <w:color w:val="000000" w:themeColor="text1"/>
          <w:sz w:val="23"/>
          <w:szCs w:val="23"/>
        </w:rPr>
        <w:t>rof A</w:t>
      </w:r>
      <w:r w:rsidR="00654E3F" w:rsidRPr="00151B3F">
        <w:rPr>
          <w:rFonts w:ascii="Arial" w:hAnsi="Arial" w:cs="Arial"/>
          <w:color w:val="000000" w:themeColor="text1"/>
          <w:sz w:val="23"/>
          <w:szCs w:val="23"/>
        </w:rPr>
        <w:t>igb</w:t>
      </w:r>
      <w:r w:rsidR="00B65AF4" w:rsidRPr="00151B3F">
        <w:rPr>
          <w:rFonts w:ascii="Arial" w:hAnsi="Arial" w:cs="Arial"/>
          <w:color w:val="000000" w:themeColor="text1"/>
          <w:sz w:val="23"/>
          <w:szCs w:val="23"/>
        </w:rPr>
        <w:t>ok</w:t>
      </w:r>
      <w:r w:rsidR="00E66AB2" w:rsidRPr="00151B3F">
        <w:rPr>
          <w:rFonts w:ascii="Arial" w:hAnsi="Arial" w:cs="Arial"/>
          <w:color w:val="000000" w:themeColor="text1"/>
          <w:sz w:val="23"/>
          <w:szCs w:val="23"/>
        </w:rPr>
        <w:t xml:space="preserve">han </w:t>
      </w:r>
      <w:r w:rsidR="001D5EAE" w:rsidRPr="00151B3F">
        <w:rPr>
          <w:rFonts w:ascii="Arial" w:hAnsi="Arial" w:cs="Arial"/>
          <w:color w:val="000000" w:themeColor="text1"/>
          <w:sz w:val="23"/>
          <w:szCs w:val="23"/>
        </w:rPr>
        <w:t>(UNIBEN</w:t>
      </w:r>
      <w:r w:rsidR="001D5EAE">
        <w:rPr>
          <w:rFonts w:ascii="Arial" w:hAnsi="Arial" w:cs="Arial"/>
          <w:color w:val="000000" w:themeColor="text1"/>
        </w:rPr>
        <w:t>)</w:t>
      </w:r>
    </w:p>
    <w:p w14:paraId="51E7B4B7" w14:textId="77777777" w:rsidR="003717D6" w:rsidRPr="00FF2536" w:rsidRDefault="003717D6" w:rsidP="003717D6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sz w:val="27"/>
          <w:szCs w:val="27"/>
          <w:lang w:val="en-NG" w:eastAsia="en-GB"/>
        </w:rPr>
      </w:pPr>
      <w:r w:rsidRPr="00151B3F"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u w:val="single"/>
          <w:lang w:val="en-NG" w:eastAsia="en-GB"/>
        </w:rPr>
        <w:t>HOBBIES</w:t>
      </w:r>
      <w:r w:rsidRPr="00FF2536">
        <w:rPr>
          <w:rFonts w:ascii="Arial" w:eastAsiaTheme="minorEastAsia" w:hAnsi="Arial" w:cs="Arial"/>
          <w:b/>
          <w:bCs/>
          <w:color w:val="000000" w:themeColor="text1"/>
          <w:sz w:val="30"/>
          <w:szCs w:val="30"/>
          <w:u w:val="single"/>
          <w:lang w:val="en-NG" w:eastAsia="en-GB"/>
        </w:rPr>
        <w:t>:</w:t>
      </w:r>
    </w:p>
    <w:p w14:paraId="410CADEB" w14:textId="092108AB" w:rsidR="003717D6" w:rsidRPr="00151B3F" w:rsidRDefault="00151B3F" w:rsidP="003717D6">
      <w:pPr>
        <w:spacing w:after="0" w:line="240" w:lineRule="auto"/>
        <w:ind w:hanging="270"/>
        <w:jc w:val="both"/>
        <w:rPr>
          <w:rFonts w:ascii="Arial" w:eastAsia="Times New Roman" w:hAnsi="Arial" w:cs="Arial"/>
          <w:color w:val="000000" w:themeColor="text1"/>
          <w:sz w:val="23"/>
          <w:szCs w:val="23"/>
          <w:lang w:val="en-NG" w:eastAsia="en-GB"/>
        </w:rPr>
      </w:pPr>
      <w:r>
        <w:rPr>
          <w:rFonts w:ascii="Arial" w:eastAsia="Times New Roman" w:hAnsi="Arial" w:cs="Arial"/>
          <w:color w:val="000000" w:themeColor="text1"/>
          <w:sz w:val="23"/>
          <w:szCs w:val="23"/>
          <w:lang w:val="en-NG" w:eastAsia="en-GB"/>
        </w:rPr>
        <w:t xml:space="preserve">    </w:t>
      </w:r>
      <w:r w:rsidR="00E00B7D" w:rsidRPr="00151B3F">
        <w:rPr>
          <w:rFonts w:ascii="Arial" w:eastAsia="Times New Roman" w:hAnsi="Arial" w:cs="Arial"/>
          <w:color w:val="000000" w:themeColor="text1"/>
          <w:sz w:val="23"/>
          <w:szCs w:val="23"/>
          <w:lang w:val="en-NG" w:eastAsia="en-GB"/>
        </w:rPr>
        <w:t>Writing Poem</w:t>
      </w:r>
    </w:p>
    <w:p w14:paraId="4C6B7C93" w14:textId="1F467DC6" w:rsidR="00DE1BD8" w:rsidRPr="00151B3F" w:rsidRDefault="00151B3F" w:rsidP="003A04CB">
      <w:pPr>
        <w:spacing w:after="0" w:line="240" w:lineRule="auto"/>
        <w:ind w:hanging="270"/>
        <w:jc w:val="both"/>
        <w:rPr>
          <w:rFonts w:ascii="Arial" w:eastAsia="Times New Roman" w:hAnsi="Arial" w:cs="Arial"/>
          <w:color w:val="000000" w:themeColor="text1"/>
          <w:sz w:val="23"/>
          <w:szCs w:val="23"/>
          <w:lang w:val="en-NG" w:eastAsia="en-GB"/>
        </w:rPr>
      </w:pPr>
      <w:r>
        <w:rPr>
          <w:rFonts w:ascii="Arial" w:eastAsia="Times New Roman" w:hAnsi="Arial" w:cs="Arial"/>
          <w:color w:val="000000" w:themeColor="text1"/>
          <w:sz w:val="23"/>
          <w:szCs w:val="23"/>
          <w:lang w:val="en-NG" w:eastAsia="en-GB"/>
        </w:rPr>
        <w:t xml:space="preserve">    </w:t>
      </w:r>
      <w:r w:rsidR="003717D6" w:rsidRPr="00151B3F">
        <w:rPr>
          <w:rFonts w:ascii="Arial" w:eastAsia="Times New Roman" w:hAnsi="Arial" w:cs="Arial"/>
          <w:color w:val="000000" w:themeColor="text1"/>
          <w:sz w:val="23"/>
          <w:szCs w:val="23"/>
          <w:lang w:val="en-NG" w:eastAsia="en-GB"/>
        </w:rPr>
        <w:t>Listening to Music</w:t>
      </w:r>
      <w:r w:rsidR="003A04CB" w:rsidRPr="00151B3F">
        <w:rPr>
          <w:rFonts w:ascii="Arial" w:eastAsia="Times New Roman" w:hAnsi="Arial" w:cs="Arial"/>
          <w:color w:val="000000" w:themeColor="text1"/>
          <w:sz w:val="23"/>
          <w:szCs w:val="23"/>
          <w:lang w:val="en-NG" w:eastAsia="en-GB"/>
        </w:rPr>
        <w:t xml:space="preserve"> </w:t>
      </w:r>
    </w:p>
    <w:p w14:paraId="1CE6AC03" w14:textId="77777777" w:rsidR="003717D6" w:rsidRPr="00FF2536" w:rsidRDefault="003717D6" w:rsidP="003717D6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sz w:val="27"/>
          <w:szCs w:val="27"/>
          <w:lang w:val="en-NG" w:eastAsia="en-GB"/>
        </w:rPr>
      </w:pPr>
      <w:r w:rsidRPr="00FF2536">
        <w:rPr>
          <w:rFonts w:ascii="Arial" w:eastAsiaTheme="minorEastAsia" w:hAnsi="Arial" w:cs="Arial"/>
          <w:color w:val="000000" w:themeColor="text1"/>
          <w:lang w:val="en-NG" w:eastAsia="en-GB"/>
        </w:rPr>
        <w:t> </w:t>
      </w:r>
    </w:p>
    <w:p w14:paraId="359ABB5B" w14:textId="3E5B39AE" w:rsidR="003717D6" w:rsidRPr="00FF2536" w:rsidRDefault="003717D6" w:rsidP="00880D58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sz w:val="27"/>
          <w:szCs w:val="27"/>
          <w:lang w:val="en-NG" w:eastAsia="en-GB"/>
        </w:rPr>
      </w:pPr>
      <w:r w:rsidRPr="00151B3F"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u w:val="single"/>
          <w:lang w:val="en-NG" w:eastAsia="en-GB"/>
        </w:rPr>
        <w:t>REFEREES</w:t>
      </w:r>
      <w:r w:rsidRPr="00FF2536">
        <w:rPr>
          <w:rFonts w:ascii="Arial" w:eastAsiaTheme="minorEastAsia" w:hAnsi="Arial" w:cs="Arial"/>
          <w:b/>
          <w:bCs/>
          <w:color w:val="000000" w:themeColor="text1"/>
          <w:sz w:val="30"/>
          <w:szCs w:val="30"/>
          <w:u w:val="single"/>
          <w:lang w:val="en-NG" w:eastAsia="en-GB"/>
        </w:rPr>
        <w:t>:</w:t>
      </w:r>
    </w:p>
    <w:p w14:paraId="12DF57E0" w14:textId="4605A94E" w:rsidR="00880D58" w:rsidRPr="00151B3F" w:rsidRDefault="00151B3F" w:rsidP="00880D58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Mrs </w:t>
      </w:r>
      <w:r w:rsidR="00880D58" w:rsidRPr="00151B3F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E</w:t>
      </w:r>
      <w:r w:rsidR="009D2E16" w:rsidRPr="00151B3F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gha</w:t>
      </w:r>
      <w:r w:rsidR="00A12A4C" w:rsidRPr="00151B3F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revba Oluwatomisin </w:t>
      </w:r>
      <w:r w:rsidR="00F55C53" w:rsidRPr="00151B3F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Alice </w:t>
      </w:r>
    </w:p>
    <w:p w14:paraId="0C12666E" w14:textId="0FF3A12A" w:rsidR="003717D6" w:rsidRPr="00151B3F" w:rsidRDefault="003717D6" w:rsidP="00151B3F">
      <w:pPr>
        <w:spacing w:after="0" w:line="240" w:lineRule="auto"/>
        <w:jc w:val="both"/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</w:pPr>
      <w:r w:rsidRPr="00151B3F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>Tel: </w:t>
      </w:r>
      <w:r w:rsidR="00880D58" w:rsidRPr="00151B3F">
        <w:rPr>
          <w:rFonts w:ascii="Arial" w:eastAsiaTheme="minorEastAsia" w:hAnsi="Arial" w:cs="Arial"/>
          <w:color w:val="000000" w:themeColor="text1"/>
          <w:sz w:val="23"/>
          <w:szCs w:val="23"/>
          <w:lang w:val="en-NG" w:eastAsia="en-GB"/>
        </w:rPr>
        <w:t xml:space="preserve">08038559313 </w:t>
      </w:r>
    </w:p>
    <w:p w14:paraId="6F5A74EF" w14:textId="77777777" w:rsidR="003717D6" w:rsidRPr="00FF2536" w:rsidRDefault="003717D6" w:rsidP="00B27360">
      <w:pPr>
        <w:pStyle w:val="ListBullet"/>
        <w:numPr>
          <w:ilvl w:val="0"/>
          <w:numId w:val="0"/>
        </w:numPr>
        <w:ind w:left="216"/>
        <w:rPr>
          <w:rFonts w:ascii="Arial" w:hAnsi="Arial" w:cs="Arial"/>
          <w:color w:val="000000" w:themeColor="text1"/>
        </w:rPr>
      </w:pPr>
    </w:p>
    <w:p w14:paraId="2EBCE87F" w14:textId="77777777" w:rsidR="003717D6" w:rsidRPr="00FF2536" w:rsidRDefault="003717D6" w:rsidP="00B27360">
      <w:pPr>
        <w:pStyle w:val="ListBullet"/>
        <w:numPr>
          <w:ilvl w:val="0"/>
          <w:numId w:val="0"/>
        </w:numPr>
        <w:ind w:left="216"/>
        <w:rPr>
          <w:color w:val="000000" w:themeColor="text1"/>
        </w:rPr>
      </w:pPr>
    </w:p>
    <w:sectPr w:rsidR="003717D6" w:rsidRPr="00FF2536">
      <w:headerReference w:type="default" r:id="rId8"/>
      <w:footerReference w:type="default" r:id="rId9"/>
      <w:headerReference w:type="first" r:id="rId10"/>
      <w:pgSz w:w="12240" w:h="15840" w:code="1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0440A" w14:textId="77777777" w:rsidR="009C4503" w:rsidRDefault="009C4503">
      <w:r>
        <w:separator/>
      </w:r>
    </w:p>
  </w:endnote>
  <w:endnote w:type="continuationSeparator" w:id="0">
    <w:p w14:paraId="3CB5FC68" w14:textId="77777777" w:rsidR="009C4503" w:rsidRDefault="009C4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AppleSystemUIFont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6DAC6" w14:textId="77777777" w:rsidR="004C3602" w:rsidRDefault="00322B35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F6524" w14:textId="77777777" w:rsidR="009C4503" w:rsidRDefault="009C4503">
      <w:r>
        <w:separator/>
      </w:r>
    </w:p>
  </w:footnote>
  <w:footnote w:type="continuationSeparator" w:id="0">
    <w:p w14:paraId="55BD8717" w14:textId="77777777" w:rsidR="009C4503" w:rsidRDefault="009C4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996E" w14:textId="77777777" w:rsidR="004C3602" w:rsidRDefault="00322B35"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B7F33DC" wp14:editId="79F53E1F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w14:anchorId="0DAFFC39" id="Frame 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87E54" w14:textId="77777777" w:rsidR="004C3602" w:rsidRDefault="00322B35"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05D207D" wp14:editId="1FB428D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6985"/>
              <wp:wrapNone/>
              <wp:docPr id="4" name="Group 4" title="Page frame with tab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Frame 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E904430" w14:textId="77777777" w:rsidR="004C3602" w:rsidRDefault="004C3602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505D207D" id="Group 4" o:spid="_x0000_s1026" alt="Title: Page frame with tab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">
              <v:shape id="Frame 5" o:spid="_x0000_s1027" style="position:absolute;left:1333;width:73152;height:96012;visibility:visible;mso-wrap-style:square;v-text-anchor:middle" coordsize="7315200,960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" path="m,l7315200,r,9601200l,9601200,,xm190488,190488r,9220224l7124712,9410712r,-9220224l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reeform 8" o:spid="_x0000_s1028" style="position:absolute;left:2286;top:4286;width:3581;height:8020;visibility:visible;mso-wrap-style:square;v-text-anchor:top" coordsize="240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7E904430" w14:textId="77777777" w:rsidR="004C3602" w:rsidRDefault="004C3602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C2BA48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B5420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54655"/>
    <w:multiLevelType w:val="hybridMultilevel"/>
    <w:tmpl w:val="7AB01E5C"/>
    <w:lvl w:ilvl="0" w:tplc="14FA4362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315482">
    <w:abstractNumId w:val="9"/>
  </w:num>
  <w:num w:numId="2" w16cid:durableId="27754349">
    <w:abstractNumId w:val="11"/>
  </w:num>
  <w:num w:numId="3" w16cid:durableId="1812937007">
    <w:abstractNumId w:val="10"/>
  </w:num>
  <w:num w:numId="4" w16cid:durableId="1124277897">
    <w:abstractNumId w:val="7"/>
  </w:num>
  <w:num w:numId="5" w16cid:durableId="1930845661">
    <w:abstractNumId w:val="6"/>
  </w:num>
  <w:num w:numId="6" w16cid:durableId="1794320586">
    <w:abstractNumId w:val="5"/>
  </w:num>
  <w:num w:numId="7" w16cid:durableId="1674802078">
    <w:abstractNumId w:val="4"/>
  </w:num>
  <w:num w:numId="8" w16cid:durableId="1627277775">
    <w:abstractNumId w:val="8"/>
  </w:num>
  <w:num w:numId="9" w16cid:durableId="687105313">
    <w:abstractNumId w:val="3"/>
  </w:num>
  <w:num w:numId="10" w16cid:durableId="261693708">
    <w:abstractNumId w:val="2"/>
  </w:num>
  <w:num w:numId="11" w16cid:durableId="1264996568">
    <w:abstractNumId w:val="1"/>
  </w:num>
  <w:num w:numId="12" w16cid:durableId="2142188591">
    <w:abstractNumId w:val="0"/>
  </w:num>
  <w:num w:numId="13" w16cid:durableId="684314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149"/>
    <w:rsid w:val="000264A1"/>
    <w:rsid w:val="00026D3D"/>
    <w:rsid w:val="000546CE"/>
    <w:rsid w:val="00091226"/>
    <w:rsid w:val="00093CE9"/>
    <w:rsid w:val="000A4707"/>
    <w:rsid w:val="000C5434"/>
    <w:rsid w:val="000C61F4"/>
    <w:rsid w:val="000C6446"/>
    <w:rsid w:val="000C6CC1"/>
    <w:rsid w:val="000D01D5"/>
    <w:rsid w:val="000D4E67"/>
    <w:rsid w:val="00102EAE"/>
    <w:rsid w:val="00111203"/>
    <w:rsid w:val="00141822"/>
    <w:rsid w:val="00151B3F"/>
    <w:rsid w:val="00164861"/>
    <w:rsid w:val="001725CE"/>
    <w:rsid w:val="0019165D"/>
    <w:rsid w:val="00193160"/>
    <w:rsid w:val="001D3D9A"/>
    <w:rsid w:val="001D5EAE"/>
    <w:rsid w:val="001F21B2"/>
    <w:rsid w:val="001F40C8"/>
    <w:rsid w:val="00206A43"/>
    <w:rsid w:val="002075A0"/>
    <w:rsid w:val="002112B3"/>
    <w:rsid w:val="00215DD5"/>
    <w:rsid w:val="0023289B"/>
    <w:rsid w:val="002515C2"/>
    <w:rsid w:val="00254912"/>
    <w:rsid w:val="0029517C"/>
    <w:rsid w:val="002A5D16"/>
    <w:rsid w:val="002B58B0"/>
    <w:rsid w:val="002B7CDB"/>
    <w:rsid w:val="002C1F96"/>
    <w:rsid w:val="002E6896"/>
    <w:rsid w:val="002F7F27"/>
    <w:rsid w:val="003119DC"/>
    <w:rsid w:val="00314AE8"/>
    <w:rsid w:val="00322B35"/>
    <w:rsid w:val="003237C6"/>
    <w:rsid w:val="00326BF4"/>
    <w:rsid w:val="003325B6"/>
    <w:rsid w:val="003436E6"/>
    <w:rsid w:val="00344EBD"/>
    <w:rsid w:val="003467F3"/>
    <w:rsid w:val="00353436"/>
    <w:rsid w:val="0036036F"/>
    <w:rsid w:val="003610DF"/>
    <w:rsid w:val="003717D6"/>
    <w:rsid w:val="003733D5"/>
    <w:rsid w:val="003872F5"/>
    <w:rsid w:val="00387ACE"/>
    <w:rsid w:val="00391FA4"/>
    <w:rsid w:val="003A04CB"/>
    <w:rsid w:val="003A4494"/>
    <w:rsid w:val="003D2AF3"/>
    <w:rsid w:val="003D513C"/>
    <w:rsid w:val="00407CE6"/>
    <w:rsid w:val="00436616"/>
    <w:rsid w:val="00437D85"/>
    <w:rsid w:val="004459B4"/>
    <w:rsid w:val="004465B5"/>
    <w:rsid w:val="004466D4"/>
    <w:rsid w:val="00455457"/>
    <w:rsid w:val="00486EE5"/>
    <w:rsid w:val="0049044F"/>
    <w:rsid w:val="004A4AED"/>
    <w:rsid w:val="004A63AB"/>
    <w:rsid w:val="004B17DD"/>
    <w:rsid w:val="004B3470"/>
    <w:rsid w:val="004C09F5"/>
    <w:rsid w:val="004C3602"/>
    <w:rsid w:val="004C67F6"/>
    <w:rsid w:val="004F4A7A"/>
    <w:rsid w:val="00500B1E"/>
    <w:rsid w:val="00513039"/>
    <w:rsid w:val="0051747E"/>
    <w:rsid w:val="00527983"/>
    <w:rsid w:val="00532359"/>
    <w:rsid w:val="005324B9"/>
    <w:rsid w:val="00545BF3"/>
    <w:rsid w:val="00557C99"/>
    <w:rsid w:val="005B53EA"/>
    <w:rsid w:val="005D22A2"/>
    <w:rsid w:val="005E1763"/>
    <w:rsid w:val="005F151F"/>
    <w:rsid w:val="0060353D"/>
    <w:rsid w:val="00612719"/>
    <w:rsid w:val="006349CF"/>
    <w:rsid w:val="00654E3F"/>
    <w:rsid w:val="00680D47"/>
    <w:rsid w:val="00691999"/>
    <w:rsid w:val="0069333E"/>
    <w:rsid w:val="00694507"/>
    <w:rsid w:val="006A0F3C"/>
    <w:rsid w:val="006A4979"/>
    <w:rsid w:val="006C05CC"/>
    <w:rsid w:val="006C150A"/>
    <w:rsid w:val="006D38F0"/>
    <w:rsid w:val="006D3BD6"/>
    <w:rsid w:val="006E6B0C"/>
    <w:rsid w:val="006F7BF1"/>
    <w:rsid w:val="00702CBF"/>
    <w:rsid w:val="007038FA"/>
    <w:rsid w:val="00704739"/>
    <w:rsid w:val="00751F9A"/>
    <w:rsid w:val="00781E7E"/>
    <w:rsid w:val="00795625"/>
    <w:rsid w:val="007B3762"/>
    <w:rsid w:val="007C3B4E"/>
    <w:rsid w:val="007E3471"/>
    <w:rsid w:val="007F4175"/>
    <w:rsid w:val="00816E5F"/>
    <w:rsid w:val="008443BB"/>
    <w:rsid w:val="00852CCA"/>
    <w:rsid w:val="00877217"/>
    <w:rsid w:val="00880D58"/>
    <w:rsid w:val="00883418"/>
    <w:rsid w:val="00895693"/>
    <w:rsid w:val="008C5171"/>
    <w:rsid w:val="008D1A23"/>
    <w:rsid w:val="008D63CB"/>
    <w:rsid w:val="008F0128"/>
    <w:rsid w:val="008F67AA"/>
    <w:rsid w:val="009046C3"/>
    <w:rsid w:val="00907D2C"/>
    <w:rsid w:val="0096041F"/>
    <w:rsid w:val="009860C7"/>
    <w:rsid w:val="00993194"/>
    <w:rsid w:val="009947C3"/>
    <w:rsid w:val="0099760D"/>
    <w:rsid w:val="009A120F"/>
    <w:rsid w:val="009A7F84"/>
    <w:rsid w:val="009B1A02"/>
    <w:rsid w:val="009C44BB"/>
    <w:rsid w:val="009C4503"/>
    <w:rsid w:val="009C7DB1"/>
    <w:rsid w:val="009D04FF"/>
    <w:rsid w:val="009D2E16"/>
    <w:rsid w:val="009D5F65"/>
    <w:rsid w:val="009D6AA1"/>
    <w:rsid w:val="009D77D7"/>
    <w:rsid w:val="00A00FEE"/>
    <w:rsid w:val="00A03043"/>
    <w:rsid w:val="00A12A4C"/>
    <w:rsid w:val="00A1494B"/>
    <w:rsid w:val="00A37F4D"/>
    <w:rsid w:val="00A404BE"/>
    <w:rsid w:val="00A44C8A"/>
    <w:rsid w:val="00A57348"/>
    <w:rsid w:val="00A96B71"/>
    <w:rsid w:val="00AE0AF7"/>
    <w:rsid w:val="00AE4AF3"/>
    <w:rsid w:val="00AF27D5"/>
    <w:rsid w:val="00AF7BED"/>
    <w:rsid w:val="00B025B5"/>
    <w:rsid w:val="00B11494"/>
    <w:rsid w:val="00B26A00"/>
    <w:rsid w:val="00B27360"/>
    <w:rsid w:val="00B27AD1"/>
    <w:rsid w:val="00B50DB9"/>
    <w:rsid w:val="00B6201E"/>
    <w:rsid w:val="00B63263"/>
    <w:rsid w:val="00B64258"/>
    <w:rsid w:val="00B65AF4"/>
    <w:rsid w:val="00B7068A"/>
    <w:rsid w:val="00BA1D81"/>
    <w:rsid w:val="00BA77FA"/>
    <w:rsid w:val="00BD3C5A"/>
    <w:rsid w:val="00BF1A22"/>
    <w:rsid w:val="00BF54E7"/>
    <w:rsid w:val="00C0173E"/>
    <w:rsid w:val="00C124BB"/>
    <w:rsid w:val="00C35BE4"/>
    <w:rsid w:val="00C4546C"/>
    <w:rsid w:val="00C5737D"/>
    <w:rsid w:val="00C74CC0"/>
    <w:rsid w:val="00CB6909"/>
    <w:rsid w:val="00CC5DD6"/>
    <w:rsid w:val="00CD06A2"/>
    <w:rsid w:val="00CD133D"/>
    <w:rsid w:val="00CF6C1A"/>
    <w:rsid w:val="00D04467"/>
    <w:rsid w:val="00D16DCB"/>
    <w:rsid w:val="00D27615"/>
    <w:rsid w:val="00D305E7"/>
    <w:rsid w:val="00D320C6"/>
    <w:rsid w:val="00D51491"/>
    <w:rsid w:val="00D85F3E"/>
    <w:rsid w:val="00D95E04"/>
    <w:rsid w:val="00DC5B11"/>
    <w:rsid w:val="00DD0A24"/>
    <w:rsid w:val="00DD6D10"/>
    <w:rsid w:val="00DE1BD8"/>
    <w:rsid w:val="00DF03E0"/>
    <w:rsid w:val="00DF6ADC"/>
    <w:rsid w:val="00E00B7D"/>
    <w:rsid w:val="00E52345"/>
    <w:rsid w:val="00E6625F"/>
    <w:rsid w:val="00E66AB2"/>
    <w:rsid w:val="00E73194"/>
    <w:rsid w:val="00EB3149"/>
    <w:rsid w:val="00EC2A5E"/>
    <w:rsid w:val="00EC4BE6"/>
    <w:rsid w:val="00EC65BF"/>
    <w:rsid w:val="00EE6D95"/>
    <w:rsid w:val="00F12072"/>
    <w:rsid w:val="00F249D5"/>
    <w:rsid w:val="00F55C53"/>
    <w:rsid w:val="00F55C74"/>
    <w:rsid w:val="00F739B9"/>
    <w:rsid w:val="00F75B1F"/>
    <w:rsid w:val="00F765E4"/>
    <w:rsid w:val="00F95DB9"/>
    <w:rsid w:val="00F97108"/>
    <w:rsid w:val="00FA524A"/>
    <w:rsid w:val="00FE0881"/>
    <w:rsid w:val="00FE44F5"/>
    <w:rsid w:val="00FE6BBB"/>
    <w:rsid w:val="00FF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6742F"/>
  <w15:chartTrackingRefBased/>
  <w15:docId w15:val="{00D33CAE-6CC7-7440-9E35-85C51091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lang w:val="en-US" w:eastAsia="ja-JP" w:bidi="ar-SA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ContactInfo">
    <w:name w:val="Contact Info"/>
    <w:basedOn w:val="Normal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ListBullet">
    <w:name w:val="List Bullet"/>
    <w:basedOn w:val="Normal"/>
    <w:uiPriority w:val="9"/>
    <w:qFormat/>
    <w:pPr>
      <w:numPr>
        <w:numId w:val="2"/>
      </w:numPr>
      <w:spacing w:after="12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Footer">
    <w:name w:val="footer"/>
    <w:basedOn w:val="Normal"/>
    <w:link w:val="FooterChar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FooterChar">
    <w:name w:val="Footer Char"/>
    <w:basedOn w:val="DefaultParagraphFont"/>
    <w:link w:val="Footer"/>
    <w:uiPriority w:val="99"/>
    <w:rPr>
      <w:color w:val="0E0B05" w:themeColor="text2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Emphasis">
    <w:name w:val="Emphasis"/>
    <w:basedOn w:val="DefaultParagraphFont"/>
    <w:uiPriority w:val="20"/>
    <w:semiHidden/>
    <w:unhideWhenUsed/>
    <w:qFormat/>
    <w:rPr>
      <w:i w:val="0"/>
      <w:iCs/>
      <w:color w:val="E3AB47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Cs/>
      <w:color w:val="262626" w:themeColor="text1" w:themeTint="D9"/>
      <w:sz w:val="26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ListParagraph">
    <w:name w:val="List Paragraph"/>
    <w:basedOn w:val="Normal"/>
    <w:uiPriority w:val="34"/>
    <w:semiHidden/>
    <w:unhideWhenUsed/>
    <w:qFormat/>
    <w:pPr>
      <w:ind w:left="216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TOAHeading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ame">
    <w:name w:val="Name"/>
    <w:basedOn w:val="Normal"/>
    <w:uiPriority w:val="1"/>
    <w:qFormat/>
    <w:pPr>
      <w:spacing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Number">
    <w:name w:val="List Number"/>
    <w:basedOn w:val="Normal"/>
    <w:uiPriority w:val="10"/>
    <w:qFormat/>
    <w:pPr>
      <w:numPr>
        <w:numId w:val="13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DateChar">
    <w:name w:val="Date Char"/>
    <w:basedOn w:val="DefaultParagraphFont"/>
    <w:link w:val="Date"/>
    <w:uiPriority w:val="99"/>
    <w:semiHidden/>
    <w:rPr>
      <w:color w:val="0E0B05" w:themeColor="text2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color w:val="0E0B05" w:themeColor="text2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SignatureChar">
    <w:name w:val="Signature Char"/>
    <w:basedOn w:val="DefaultParagraphFont"/>
    <w:link w:val="Signature"/>
    <w:uiPriority w:val="99"/>
    <w:semiHidden/>
    <w:rPr>
      <w:color w:val="0E0B05" w:themeColor="text2"/>
    </w:rPr>
  </w:style>
  <w:style w:type="paragraph" w:customStyle="1" w:styleId="p1">
    <w:name w:val="p1"/>
    <w:basedOn w:val="Normal"/>
    <w:rsid w:val="004B3470"/>
    <w:pPr>
      <w:spacing w:after="0" w:line="240" w:lineRule="auto"/>
    </w:pPr>
    <w:rPr>
      <w:rFonts w:ascii=".AppleSystemUIFont" w:eastAsiaTheme="minorEastAsia" w:hAnsi=".AppleSystemUIFont" w:cs="Times New Roman"/>
      <w:color w:val="E0E0E0"/>
      <w:sz w:val="23"/>
      <w:szCs w:val="23"/>
      <w:lang w:val="en-NG" w:eastAsia="en-GB"/>
    </w:rPr>
  </w:style>
  <w:style w:type="character" w:customStyle="1" w:styleId="s1">
    <w:name w:val="s1"/>
    <w:basedOn w:val="DefaultParagraphFont"/>
    <w:rsid w:val="004B3470"/>
    <w:rPr>
      <w:rFonts w:ascii=".SFUI-Regular" w:hAnsi=".SFUI-Regular" w:hint="default"/>
      <w:b w:val="0"/>
      <w:bCs w:val="0"/>
      <w:i w:val="0"/>
      <w:iCs w:val="0"/>
      <w:sz w:val="23"/>
      <w:szCs w:val="23"/>
    </w:rPr>
  </w:style>
  <w:style w:type="paragraph" w:customStyle="1" w:styleId="p2">
    <w:name w:val="p2"/>
    <w:basedOn w:val="Normal"/>
    <w:rsid w:val="0029517C"/>
    <w:pPr>
      <w:spacing w:after="0" w:line="240" w:lineRule="auto"/>
    </w:pPr>
    <w:rPr>
      <w:rFonts w:ascii=".AppleSystemUIFont" w:eastAsiaTheme="minorEastAsia" w:hAnsi=".AppleSystemUIFont" w:cs="Times New Roman"/>
      <w:color w:val="E0E0E0"/>
      <w:sz w:val="23"/>
      <w:szCs w:val="23"/>
      <w:lang w:val="en-NG" w:eastAsia="en-GB"/>
    </w:rPr>
  </w:style>
  <w:style w:type="paragraph" w:customStyle="1" w:styleId="p3">
    <w:name w:val="p3"/>
    <w:basedOn w:val="Normal"/>
    <w:rsid w:val="0029517C"/>
    <w:pPr>
      <w:spacing w:before="204" w:after="0" w:line="240" w:lineRule="auto"/>
      <w:ind w:left="600" w:hanging="600"/>
    </w:pPr>
    <w:rPr>
      <w:rFonts w:ascii=".AppleSystemUIFont" w:eastAsiaTheme="minorEastAsia" w:hAnsi=".AppleSystemUIFont" w:cs="Times New Roman"/>
      <w:color w:val="E0E0E0"/>
      <w:sz w:val="23"/>
      <w:szCs w:val="23"/>
      <w:lang w:val="en-NG" w:eastAsia="en-GB"/>
    </w:rPr>
  </w:style>
  <w:style w:type="paragraph" w:customStyle="1" w:styleId="p4">
    <w:name w:val="p4"/>
    <w:basedOn w:val="Normal"/>
    <w:rsid w:val="0029517C"/>
    <w:pPr>
      <w:spacing w:before="144" w:after="0" w:line="240" w:lineRule="auto"/>
      <w:ind w:left="600" w:hanging="600"/>
    </w:pPr>
    <w:rPr>
      <w:rFonts w:ascii=".AppleSystemUIFont" w:eastAsiaTheme="minorEastAsia" w:hAnsi=".AppleSystemUIFont" w:cs="Times New Roman"/>
      <w:color w:val="E0E0E0"/>
      <w:sz w:val="23"/>
      <w:szCs w:val="23"/>
      <w:lang w:val="en-NG" w:eastAsia="en-GB"/>
    </w:rPr>
  </w:style>
  <w:style w:type="paragraph" w:customStyle="1" w:styleId="p5">
    <w:name w:val="p5"/>
    <w:basedOn w:val="Normal"/>
    <w:rsid w:val="0029517C"/>
    <w:pPr>
      <w:spacing w:before="204" w:after="0" w:line="240" w:lineRule="auto"/>
    </w:pPr>
    <w:rPr>
      <w:rFonts w:ascii=".AppleSystemUIFont" w:eastAsiaTheme="minorEastAsia" w:hAnsi=".AppleSystemUIFont" w:cs="Times New Roman"/>
      <w:color w:val="E0E0E0"/>
      <w:sz w:val="23"/>
      <w:szCs w:val="23"/>
      <w:lang w:val="en-NG" w:eastAsia="en-GB"/>
    </w:rPr>
  </w:style>
  <w:style w:type="character" w:customStyle="1" w:styleId="s2">
    <w:name w:val="s2"/>
    <w:basedOn w:val="DefaultParagraphFont"/>
    <w:rsid w:val="0029517C"/>
    <w:rPr>
      <w:rFonts w:ascii=".SFUI-Regular" w:hAnsi=".SFUI-Regular" w:hint="default"/>
      <w:b w:val="0"/>
      <w:bCs w:val="0"/>
      <w:i w:val="0"/>
      <w:iCs w:val="0"/>
      <w:sz w:val="23"/>
      <w:szCs w:val="23"/>
    </w:rPr>
  </w:style>
  <w:style w:type="character" w:customStyle="1" w:styleId="apple-converted-space">
    <w:name w:val="apple-converted-space"/>
    <w:basedOn w:val="DefaultParagraphFont"/>
    <w:rsid w:val="0029517C"/>
  </w:style>
  <w:style w:type="paragraph" w:customStyle="1" w:styleId="s8">
    <w:name w:val="s8"/>
    <w:basedOn w:val="Normal"/>
    <w:rsid w:val="0070473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val="en-NG" w:eastAsia="en-GB"/>
    </w:rPr>
  </w:style>
  <w:style w:type="character" w:customStyle="1" w:styleId="bumpedfont15">
    <w:name w:val="bumpedfont15"/>
    <w:basedOn w:val="DefaultParagraphFont"/>
    <w:rsid w:val="00704739"/>
  </w:style>
  <w:style w:type="paragraph" w:customStyle="1" w:styleId="s10">
    <w:name w:val="s10"/>
    <w:basedOn w:val="Normal"/>
    <w:rsid w:val="0070473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val="en-NG" w:eastAsia="en-GB"/>
    </w:rPr>
  </w:style>
  <w:style w:type="character" w:customStyle="1" w:styleId="s9">
    <w:name w:val="s9"/>
    <w:basedOn w:val="DefaultParagraphFont"/>
    <w:rsid w:val="00704739"/>
  </w:style>
  <w:style w:type="character" w:customStyle="1" w:styleId="s16">
    <w:name w:val="s16"/>
    <w:basedOn w:val="DefaultParagraphFont"/>
    <w:rsid w:val="003717D6"/>
  </w:style>
  <w:style w:type="character" w:customStyle="1" w:styleId="s5">
    <w:name w:val="s5"/>
    <w:basedOn w:val="DefaultParagraphFont"/>
    <w:rsid w:val="003717D6"/>
  </w:style>
  <w:style w:type="paragraph" w:customStyle="1" w:styleId="s18">
    <w:name w:val="s18"/>
    <w:basedOn w:val="Normal"/>
    <w:rsid w:val="003717D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val="en-NG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account\Downloads\%7bB4949B0C-222C-E943-A4E4-8127B0998772%7dTF0432aa7a-3441-41b1-8e27-51851a040ecb255631dc-1c6efc12488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33C79B224749448CAEA2AD3729E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EDD37-2641-C648-9AB1-6D1FD51D771B}"/>
      </w:docPartPr>
      <w:docPartBody>
        <w:p w:rsidR="00CB11CB" w:rsidRDefault="00CB11CB">
          <w:pPr>
            <w:pStyle w:val="2333C79B224749448CAEA2AD3729E83C"/>
          </w:pPr>
          <w:r>
            <w:t>Objective</w:t>
          </w:r>
        </w:p>
      </w:docPartBody>
    </w:docPart>
    <w:docPart>
      <w:docPartPr>
        <w:name w:val="D5E119034CC6AD4FAB26CADDAF5AB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8460D-6E76-C04A-A4C4-5D606DA95875}"/>
      </w:docPartPr>
      <w:docPartBody>
        <w:p w:rsidR="00CB11CB" w:rsidRDefault="00CB11CB">
          <w:pPr>
            <w:pStyle w:val="D5E119034CC6AD4FAB26CADDAF5AB6CF"/>
          </w:pPr>
          <w:r>
            <w:t>Experience</w:t>
          </w:r>
        </w:p>
      </w:docPartBody>
    </w:docPart>
    <w:docPart>
      <w:docPartPr>
        <w:name w:val="E3429199ADAE554884B4F7E65038E6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1D5E1-811F-6C4A-BBC5-AB86DFA8559F}"/>
      </w:docPartPr>
      <w:docPartBody>
        <w:p w:rsidR="00CB11CB" w:rsidRDefault="00CB11CB">
          <w:pPr>
            <w:pStyle w:val="E3429199ADAE554884B4F7E65038E66F"/>
          </w:pPr>
          <w:r>
            <w:t>Education</w:t>
          </w:r>
        </w:p>
      </w:docPartBody>
    </w:docPart>
    <w:docPart>
      <w:docPartPr>
        <w:name w:val="9F30A8032CFF9F41B7EA47563A22A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D0CFA-2E3C-384C-93FE-9ECD4AA6C6F5}"/>
      </w:docPartPr>
      <w:docPartBody>
        <w:p w:rsidR="00CB11CB" w:rsidRDefault="00CB11CB">
          <w:pPr>
            <w:pStyle w:val="9F30A8032CFF9F41B7EA47563A22A0F6"/>
          </w:pPr>
          <w:r>
            <w:t>Awards and Acknowledgements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AppleSystemUIFont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416C3"/>
    <w:multiLevelType w:val="hybridMultilevel"/>
    <w:tmpl w:val="1884BEFA"/>
    <w:lvl w:ilvl="0" w:tplc="F1084306">
      <w:start w:val="1"/>
      <w:numFmt w:val="bullet"/>
      <w:pStyle w:val="List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15608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93875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1CB"/>
    <w:rsid w:val="003B654B"/>
    <w:rsid w:val="006D3BD6"/>
    <w:rsid w:val="0099760D"/>
    <w:rsid w:val="00C35BE4"/>
    <w:rsid w:val="00CB11CB"/>
    <w:rsid w:val="00F1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G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333C79B224749448CAEA2AD3729E83C">
    <w:name w:val="2333C79B224749448CAEA2AD3729E83C"/>
  </w:style>
  <w:style w:type="paragraph" w:customStyle="1" w:styleId="D5E119034CC6AD4FAB26CADDAF5AB6CF">
    <w:name w:val="D5E119034CC6AD4FAB26CADDAF5AB6CF"/>
  </w:style>
  <w:style w:type="paragraph" w:styleId="ListBullet">
    <w:name w:val="List Bullet"/>
    <w:basedOn w:val="Normal"/>
    <w:uiPriority w:val="9"/>
    <w:qFormat/>
    <w:pPr>
      <w:numPr>
        <w:numId w:val="1"/>
      </w:numPr>
      <w:tabs>
        <w:tab w:val="clear" w:pos="216"/>
      </w:tabs>
      <w:spacing w:after="120" w:line="312" w:lineRule="auto"/>
      <w:ind w:left="0" w:firstLine="0"/>
    </w:pPr>
    <w:rPr>
      <w:rFonts w:eastAsiaTheme="minorHAnsi"/>
      <w:color w:val="7F7F7F" w:themeColor="text1" w:themeTint="80"/>
      <w:kern w:val="0"/>
      <w:sz w:val="20"/>
      <w:szCs w:val="20"/>
      <w:lang w:val="en-US" w:eastAsia="ja-JP"/>
      <w14:ligatures w14:val="none"/>
    </w:rPr>
  </w:style>
  <w:style w:type="paragraph" w:customStyle="1" w:styleId="E3429199ADAE554884B4F7E65038E66F">
    <w:name w:val="E3429199ADAE554884B4F7E65038E66F"/>
  </w:style>
  <w:style w:type="paragraph" w:customStyle="1" w:styleId="9F30A8032CFF9F41B7EA47563A22A0F6">
    <w:name w:val="9F30A8032CFF9F41B7EA47563A22A0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542CC-39AB-4D27-8950-7A77C4F72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{B4949B0C-222C-E943-A4E4-8127B0998772}TF0432aa7a-3441-41b1-8e27-51851a040ecb255631dc-1c6efc124885</Template>
  <TotalTime>54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osahon osagie</dc:creator>
  <cp:keywords/>
  <dc:description/>
  <cp:lastModifiedBy>Oluwatomisin Egharevba</cp:lastModifiedBy>
  <cp:revision>6</cp:revision>
  <dcterms:created xsi:type="dcterms:W3CDTF">2026-09-01T00:00:00Z</dcterms:created>
  <dcterms:modified xsi:type="dcterms:W3CDTF">2026-09-01T08:44:00Z</dcterms:modified>
</cp:coreProperties>
</file>