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1980"/>
        <w:gridCol w:w="4315"/>
      </w:tblGrid>
      <w:tr w:rsidR="006F51D3" w14:paraId="21068707" w14:textId="77777777" w:rsidTr="009671FF">
        <w:tc>
          <w:tcPr>
            <w:tcW w:w="4495" w:type="dxa"/>
          </w:tcPr>
          <w:p w14:paraId="7EA7D618" w14:textId="79F5D4E8" w:rsidR="006F51D3" w:rsidRDefault="004F4FA7" w:rsidP="006F51D3">
            <w:r>
              <w:t>Lagos</w:t>
            </w:r>
            <w:r w:rsidR="006F51D3">
              <w:t>, N</w:t>
            </w:r>
            <w:r w:rsidR="00D02461">
              <w:t>igeria.</w:t>
            </w:r>
          </w:p>
        </w:tc>
        <w:tc>
          <w:tcPr>
            <w:tcW w:w="1980" w:type="dxa"/>
          </w:tcPr>
          <w:p w14:paraId="07CD50DB" w14:textId="39964ACE" w:rsidR="006F51D3" w:rsidRDefault="00151F42" w:rsidP="006F51D3">
            <w:pPr>
              <w:jc w:val="center"/>
            </w:pPr>
            <w:r>
              <w:t>09061462601</w:t>
            </w:r>
          </w:p>
        </w:tc>
        <w:tc>
          <w:tcPr>
            <w:tcW w:w="4315" w:type="dxa"/>
          </w:tcPr>
          <w:p w14:paraId="6AA397E1" w14:textId="6AE50C2B" w:rsidR="006F51D3" w:rsidRDefault="00151F42" w:rsidP="006F51D3">
            <w:pPr>
              <w:jc w:val="right"/>
            </w:pPr>
            <w:r>
              <w:t>obaujoomotolani001@gmail.com</w:t>
            </w:r>
          </w:p>
        </w:tc>
      </w:tr>
    </w:tbl>
    <w:p w14:paraId="1276EDCA" w14:textId="77777777" w:rsidR="00B60CDD" w:rsidRDefault="00B60CDD" w:rsidP="009671FF"/>
    <w:p w14:paraId="778D147A" w14:textId="77777777" w:rsidR="00375B16" w:rsidRDefault="00375B16" w:rsidP="009671FF"/>
    <w:p w14:paraId="7A579210" w14:textId="16CF8B82" w:rsidR="00FF0D5D" w:rsidRPr="00F316AD" w:rsidRDefault="00FF0D5D" w:rsidP="009671FF">
      <w:pPr>
        <w:pStyle w:val="Title"/>
      </w:pPr>
      <w:r>
        <w:t xml:space="preserve"> </w:t>
      </w:r>
      <w:r w:rsidR="005D188B">
        <w:t>O</w:t>
      </w:r>
      <w:r w:rsidR="00630B99">
        <w:t xml:space="preserve">baujo Omotolani </w:t>
      </w:r>
    </w:p>
    <w:p w14:paraId="0C8B78DC" w14:textId="4745EF5F" w:rsidR="00375B16" w:rsidRPr="00FE1AE9" w:rsidRDefault="007D47F4" w:rsidP="00FE1AE9">
      <w:pPr>
        <w:pStyle w:val="Heading1"/>
      </w:pPr>
      <w:r>
        <w:t>Retail</w:t>
      </w:r>
      <w:r w:rsidR="00913975">
        <w:t>,</w:t>
      </w:r>
      <w:r w:rsidR="000600B5">
        <w:t xml:space="preserve"> </w:t>
      </w:r>
      <w:r w:rsidR="00796312">
        <w:t xml:space="preserve">Customer Service </w:t>
      </w:r>
    </w:p>
    <w:p w14:paraId="5DA84BF0" w14:textId="77777777" w:rsidR="006F51D3" w:rsidRDefault="005E2090" w:rsidP="00FF0D5D">
      <w:pPr>
        <w:rPr>
          <w:noProof/>
          <w:lang w:val="en-AU" w:eastAsia="en-AU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D879924" wp14:editId="5C3D11F6">
                <wp:simplePos x="0" y="0"/>
                <wp:positionH relativeFrom="page">
                  <wp:posOffset>461645</wp:posOffset>
                </wp:positionH>
                <wp:positionV relativeFrom="paragraph">
                  <wp:posOffset>9144000</wp:posOffset>
                </wp:positionV>
                <wp:extent cx="6848856" cy="457200"/>
                <wp:effectExtent l="0" t="0" r="9525" b="0"/>
                <wp:wrapNone/>
                <wp:docPr id="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8856" cy="4572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184FA" id="Rectangle 1" o:spid="_x0000_s1026" alt="&quot;&quot;" style="position:absolute;margin-left:36.35pt;margin-top:10in;width:539.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" fillcolor="#9361f3 [3208]" stroked="f">
                <w10:wrap anchorx="page"/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216" w:type="dxa"/>
        </w:tblCellMar>
        <w:tblLook w:val="04A0" w:firstRow="1" w:lastRow="0" w:firstColumn="1" w:lastColumn="0" w:noHBand="0" w:noVBand="1"/>
      </w:tblPr>
      <w:tblGrid>
        <w:gridCol w:w="4860"/>
        <w:gridCol w:w="5930"/>
      </w:tblGrid>
      <w:tr w:rsidR="006F51D3" w14:paraId="6122469E" w14:textId="77777777" w:rsidTr="00B96BFC">
        <w:trPr>
          <w:trHeight w:val="2105"/>
        </w:trPr>
        <w:tc>
          <w:tcPr>
            <w:tcW w:w="4860" w:type="dxa"/>
          </w:tcPr>
          <w:p w14:paraId="6D314709" w14:textId="10977066" w:rsidR="00FE1AE9" w:rsidRDefault="00FE1AE9" w:rsidP="005B0200">
            <w:pPr>
              <w:pStyle w:val="Heading1"/>
            </w:pPr>
            <w:r w:rsidRPr="00AA7D29">
              <w:t>Education</w:t>
            </w:r>
          </w:p>
          <w:p w14:paraId="7FF19315" w14:textId="476121F0" w:rsidR="005B0200" w:rsidRDefault="005B0200" w:rsidP="005B0200">
            <w:r>
              <w:t xml:space="preserve">B.Sc. Physics Education </w:t>
            </w:r>
          </w:p>
          <w:p w14:paraId="1A3916AD" w14:textId="738695FB" w:rsidR="005B0200" w:rsidRPr="005B0200" w:rsidRDefault="005B0200" w:rsidP="005B0200">
            <w:r>
              <w:t xml:space="preserve">Lagos State University </w:t>
            </w:r>
          </w:p>
          <w:p w14:paraId="167F0DD9" w14:textId="27DF332B" w:rsidR="006F51D3" w:rsidRPr="006F51D3" w:rsidRDefault="006F51D3" w:rsidP="00FE1AE9"/>
        </w:tc>
        <w:tc>
          <w:tcPr>
            <w:tcW w:w="5930" w:type="dxa"/>
          </w:tcPr>
          <w:p w14:paraId="4C033CC0" w14:textId="77777777" w:rsidR="006F51D3" w:rsidRDefault="00965BEB" w:rsidP="00366FCC">
            <w:pPr>
              <w:pStyle w:val="Heading1"/>
            </w:pPr>
            <w:r>
              <w:t>Professional Summary</w:t>
            </w:r>
          </w:p>
          <w:p w14:paraId="2C34A225" w14:textId="3996E5EF" w:rsidR="00AB09A8" w:rsidRDefault="00796312" w:rsidP="00366FCC">
            <w:r>
              <w:t xml:space="preserve">Friendly and customer focused </w:t>
            </w:r>
            <w:r w:rsidR="00366FCC">
              <w:t>undergraduate with</w:t>
            </w:r>
            <w:r w:rsidR="0033098A">
              <w:t xml:space="preserve"> </w:t>
            </w:r>
            <w:r w:rsidR="003B4AC3">
              <w:t>experience in</w:t>
            </w:r>
            <w:r w:rsidR="00E41EAC">
              <w:t xml:space="preserve"> managing customer enquir</w:t>
            </w:r>
            <w:r w:rsidR="00B405AB">
              <w:t>i</w:t>
            </w:r>
            <w:r w:rsidR="00E41EAC">
              <w:t>es</w:t>
            </w:r>
            <w:r w:rsidR="00DC7F3E">
              <w:t>, processing orders, coordinating deliveries</w:t>
            </w:r>
            <w:r w:rsidR="00896C23">
              <w:t xml:space="preserve"> and maintaining </w:t>
            </w:r>
            <w:r w:rsidR="00744D7E">
              <w:t>custome</w:t>
            </w:r>
            <w:r w:rsidR="006D7451">
              <w:t xml:space="preserve">rs </w:t>
            </w:r>
            <w:r w:rsidR="00896C23">
              <w:t>records</w:t>
            </w:r>
            <w:r w:rsidR="00AB09A8">
              <w:t>.</w:t>
            </w:r>
          </w:p>
          <w:p w14:paraId="59CE79C4" w14:textId="57112819" w:rsidR="00366FCC" w:rsidRPr="00366FCC" w:rsidRDefault="00AB09A8" w:rsidP="00366FCC">
            <w:r>
              <w:t xml:space="preserve">Passionate about delivering excellent </w:t>
            </w:r>
            <w:r w:rsidR="00E46B86">
              <w:t>service and building customer relationships.</w:t>
            </w:r>
          </w:p>
        </w:tc>
      </w:tr>
      <w:tr w:rsidR="006F51D3" w14:paraId="4CDD6457" w14:textId="77777777" w:rsidTr="00B96BFC">
        <w:tc>
          <w:tcPr>
            <w:tcW w:w="4860" w:type="dxa"/>
          </w:tcPr>
          <w:p w14:paraId="7AFC033F" w14:textId="77777777" w:rsidR="006F51D3" w:rsidRPr="007C14FA" w:rsidRDefault="00FE1AE9" w:rsidP="00FE1AE9">
            <w:pPr>
              <w:pStyle w:val="Heading1"/>
            </w:pPr>
            <w:r w:rsidRPr="00FE1AE9">
              <w:t>References</w:t>
            </w:r>
          </w:p>
          <w:p w14:paraId="31157EA6" w14:textId="77777777" w:rsidR="006F51D3" w:rsidRDefault="00FE1AE9" w:rsidP="006F51D3">
            <w:r w:rsidRPr="00FE1AE9">
              <w:t>Available upon request</w:t>
            </w:r>
          </w:p>
        </w:tc>
        <w:tc>
          <w:tcPr>
            <w:tcW w:w="5930" w:type="dxa"/>
          </w:tcPr>
          <w:p w14:paraId="20A87C66" w14:textId="20D5ECF0" w:rsidR="006F51D3" w:rsidRPr="00AA7D29" w:rsidRDefault="00A05789" w:rsidP="00FE1AE9">
            <w:pPr>
              <w:pStyle w:val="Heading1"/>
            </w:pPr>
            <w:r>
              <w:t>Technical</w:t>
            </w:r>
            <w:r w:rsidR="00FE1AE9" w:rsidRPr="00AA7D29">
              <w:t xml:space="preserve"> Skills</w:t>
            </w:r>
          </w:p>
          <w:p w14:paraId="7AB92394" w14:textId="5689B09F" w:rsidR="006F51D3" w:rsidRDefault="00B16441" w:rsidP="006F51D3">
            <w:r>
              <w:t>Data entry</w:t>
            </w:r>
          </w:p>
          <w:p w14:paraId="2AE99AA9" w14:textId="1C3704E0" w:rsidR="002B0B69" w:rsidRDefault="00C23B13" w:rsidP="006F51D3">
            <w:r>
              <w:t>Basic Canva</w:t>
            </w:r>
          </w:p>
          <w:p w14:paraId="5B2CC235" w14:textId="4D3576E6" w:rsidR="00C23B13" w:rsidRDefault="00C23B13" w:rsidP="006F51D3">
            <w:r>
              <w:t>Cap</w:t>
            </w:r>
            <w:r w:rsidR="00F05807">
              <w:t>C</w:t>
            </w:r>
            <w:r>
              <w:t>ut</w:t>
            </w:r>
          </w:p>
          <w:p w14:paraId="25721B53" w14:textId="4902E843" w:rsidR="002D2514" w:rsidRDefault="002D2514" w:rsidP="006F51D3">
            <w:r>
              <w:t>WhatsApp business</w:t>
            </w:r>
          </w:p>
          <w:p w14:paraId="27C80E1C" w14:textId="2575BD58" w:rsidR="006A06C5" w:rsidRDefault="002D2514" w:rsidP="006F51D3">
            <w:r>
              <w:t xml:space="preserve">Instagram </w:t>
            </w:r>
          </w:p>
          <w:p w14:paraId="592C9F53" w14:textId="4A96B44A" w:rsidR="006F51D3" w:rsidRDefault="004237D8" w:rsidP="006F51D3">
            <w:r>
              <w:t xml:space="preserve">Google workspace </w:t>
            </w:r>
          </w:p>
          <w:p w14:paraId="6034A414" w14:textId="77777777" w:rsidR="006A06C5" w:rsidRDefault="004237D8" w:rsidP="006F51D3">
            <w:r>
              <w:t xml:space="preserve">Microsoft word </w:t>
            </w:r>
          </w:p>
          <w:p w14:paraId="7BED8195" w14:textId="15EBAC14" w:rsidR="006F51D3" w:rsidRDefault="005D188B" w:rsidP="006F51D3">
            <w:r>
              <w:t xml:space="preserve">Microsoft Excel </w:t>
            </w:r>
          </w:p>
          <w:p w14:paraId="51A458F8" w14:textId="77777777" w:rsidR="00BF69C9" w:rsidRDefault="00BF69C9" w:rsidP="006F51D3">
            <w:r>
              <w:t>Trello</w:t>
            </w:r>
          </w:p>
          <w:p w14:paraId="1FE91BD4" w14:textId="528C57DF" w:rsidR="00BF69C9" w:rsidRDefault="00AC7578" w:rsidP="006F51D3">
            <w:r>
              <w:t>Chat</w:t>
            </w:r>
            <w:r w:rsidR="00F05807">
              <w:t>G</w:t>
            </w:r>
            <w:r w:rsidR="009E000F">
              <w:t>PT</w:t>
            </w:r>
          </w:p>
        </w:tc>
      </w:tr>
      <w:tr w:rsidR="009671FF" w14:paraId="11DF01C4" w14:textId="77777777" w:rsidTr="00B96BFC">
        <w:tc>
          <w:tcPr>
            <w:tcW w:w="4860" w:type="dxa"/>
          </w:tcPr>
          <w:p w14:paraId="645F2CA7" w14:textId="77777777" w:rsidR="009671FF" w:rsidRDefault="009671FF" w:rsidP="006F51D3">
            <w:pPr>
              <w:pStyle w:val="Heading1"/>
            </w:pPr>
          </w:p>
        </w:tc>
        <w:tc>
          <w:tcPr>
            <w:tcW w:w="5930" w:type="dxa"/>
          </w:tcPr>
          <w:p w14:paraId="3240F4B6" w14:textId="3DFFBEC9" w:rsidR="009671FF" w:rsidRDefault="006A16A6" w:rsidP="00FE1AE9">
            <w:pPr>
              <w:pStyle w:val="Heading1"/>
            </w:pPr>
            <w:r>
              <w:t>Functional skills</w:t>
            </w:r>
          </w:p>
          <w:p w14:paraId="4271C86D" w14:textId="25C1E3C2" w:rsidR="009671FF" w:rsidRDefault="00AD1048" w:rsidP="009671FF">
            <w:r>
              <w:t xml:space="preserve">Customer Service </w:t>
            </w:r>
          </w:p>
          <w:p w14:paraId="5F886EE8" w14:textId="5A2EF754" w:rsidR="00D163DD" w:rsidRDefault="00D163DD" w:rsidP="009671FF">
            <w:r>
              <w:t xml:space="preserve">Administrative Support </w:t>
            </w:r>
          </w:p>
          <w:p w14:paraId="7F8C0435" w14:textId="1A1DB704" w:rsidR="00D163DD" w:rsidRDefault="00D163DD" w:rsidP="009671FF">
            <w:r>
              <w:t xml:space="preserve">Communication </w:t>
            </w:r>
          </w:p>
          <w:p w14:paraId="3997552B" w14:textId="1CB1180D" w:rsidR="003D738C" w:rsidRDefault="003D738C" w:rsidP="009671FF">
            <w:r>
              <w:t xml:space="preserve">Problem solving </w:t>
            </w:r>
          </w:p>
          <w:p w14:paraId="4E550815" w14:textId="3FC76638" w:rsidR="003D738C" w:rsidRDefault="003D738C" w:rsidP="009671FF">
            <w:r>
              <w:t>Time management</w:t>
            </w:r>
          </w:p>
          <w:p w14:paraId="34DC3357" w14:textId="77777777" w:rsidR="009671FF" w:rsidRDefault="009E280A" w:rsidP="009671FF">
            <w:r>
              <w:t xml:space="preserve">Attention to detail </w:t>
            </w:r>
          </w:p>
          <w:p w14:paraId="6E0A6289" w14:textId="397085F8" w:rsidR="002E0CE1" w:rsidRDefault="00BD5E0E" w:rsidP="009671FF">
            <w:r>
              <w:t xml:space="preserve">T work </w:t>
            </w:r>
          </w:p>
          <w:p w14:paraId="60B81A8A" w14:textId="2FDEEEF8" w:rsidR="00BD5E0E" w:rsidRDefault="00BD5E0E" w:rsidP="009671FF">
            <w:r>
              <w:t xml:space="preserve">Organization </w:t>
            </w:r>
          </w:p>
        </w:tc>
      </w:tr>
      <w:tr w:rsidR="006F51D3" w14:paraId="32E9105C" w14:textId="77777777" w:rsidTr="00B96BFC">
        <w:tc>
          <w:tcPr>
            <w:tcW w:w="4860" w:type="dxa"/>
          </w:tcPr>
          <w:p w14:paraId="335389AE" w14:textId="77777777" w:rsidR="006F51D3" w:rsidRDefault="006F51D3" w:rsidP="006F51D3">
            <w:pPr>
              <w:pStyle w:val="Heading1"/>
            </w:pPr>
          </w:p>
        </w:tc>
        <w:tc>
          <w:tcPr>
            <w:tcW w:w="5930" w:type="dxa"/>
          </w:tcPr>
          <w:p w14:paraId="26D5AB02" w14:textId="6E0AED0F" w:rsidR="006F51D3" w:rsidRDefault="009E280A" w:rsidP="00FE1AE9">
            <w:pPr>
              <w:pStyle w:val="Heading1"/>
            </w:pPr>
            <w:r>
              <w:t xml:space="preserve">Experience </w:t>
            </w:r>
          </w:p>
          <w:p w14:paraId="6C0539D6" w14:textId="04BA921F" w:rsidR="00385090" w:rsidRDefault="00385090" w:rsidP="00385090">
            <w:r>
              <w:t>June 20</w:t>
            </w:r>
            <w:r w:rsidR="0046571C">
              <w:t>24</w:t>
            </w:r>
            <w:r>
              <w:t xml:space="preserve"> – present </w:t>
            </w:r>
          </w:p>
          <w:p w14:paraId="0AEDC36E" w14:textId="77777777" w:rsidR="00C835EA" w:rsidRDefault="00C835EA" w:rsidP="00385090"/>
          <w:p w14:paraId="589C1941" w14:textId="340239F5" w:rsidR="00385090" w:rsidRDefault="000B0C96" w:rsidP="00385090">
            <w:r>
              <w:t>Founder and online business manager</w:t>
            </w:r>
            <w:r w:rsidR="00C835EA">
              <w:t xml:space="preserve"> </w:t>
            </w:r>
            <w:r w:rsidR="00385090">
              <w:t xml:space="preserve">• </w:t>
            </w:r>
            <w:r w:rsidR="00C835EA">
              <w:t>Lumea Skin and hair</w:t>
            </w:r>
            <w:r w:rsidR="00300D80">
              <w:t xml:space="preserve"> </w:t>
            </w:r>
          </w:p>
          <w:p w14:paraId="583CE2D2" w14:textId="77777777" w:rsidR="00300D80" w:rsidRDefault="00300D80" w:rsidP="00385090"/>
          <w:p w14:paraId="41E14DED" w14:textId="5A344BB9" w:rsidR="00B047DE" w:rsidRDefault="00676D67" w:rsidP="00385090">
            <w:r>
              <w:t xml:space="preserve">Managed customer enquires </w:t>
            </w:r>
            <w:r w:rsidR="009D7100">
              <w:t>and resolved issues through WhatsApp and social media.</w:t>
            </w:r>
          </w:p>
          <w:p w14:paraId="3C809D33" w14:textId="77777777" w:rsidR="009D7100" w:rsidRDefault="009D7100" w:rsidP="00385090"/>
          <w:p w14:paraId="1413B399" w14:textId="096506CC" w:rsidR="009D7100" w:rsidRDefault="007A601A" w:rsidP="00385090">
            <w:r>
              <w:t xml:space="preserve">Built </w:t>
            </w:r>
            <w:r w:rsidR="00603E44">
              <w:t>positive customer relationship</w:t>
            </w:r>
            <w:r w:rsidR="00110491">
              <w:t xml:space="preserve"> through timely and effective communication.</w:t>
            </w:r>
          </w:p>
          <w:p w14:paraId="2AAA6D7F" w14:textId="77777777" w:rsidR="002C4C40" w:rsidRDefault="002C4C40" w:rsidP="00385090"/>
          <w:p w14:paraId="5561BDE9" w14:textId="45009F1C" w:rsidR="002C4C40" w:rsidRDefault="002C4C40" w:rsidP="00385090">
            <w:r>
              <w:t xml:space="preserve">Promoted products through digital </w:t>
            </w:r>
            <w:r w:rsidR="0076068D">
              <w:t>marketing and customer engagement.</w:t>
            </w:r>
          </w:p>
          <w:p w14:paraId="7CD9D094" w14:textId="77777777" w:rsidR="0031542C" w:rsidRDefault="0031542C" w:rsidP="00385090"/>
          <w:p w14:paraId="35050739" w14:textId="4BFA83A9" w:rsidR="0031542C" w:rsidRDefault="0031542C" w:rsidP="00385090">
            <w:r>
              <w:t>Processed</w:t>
            </w:r>
            <w:r w:rsidR="00070909">
              <w:t xml:space="preserve"> 30+</w:t>
            </w:r>
            <w:r>
              <w:t xml:space="preserve"> customer orders and maintained accurate </w:t>
            </w:r>
            <w:r w:rsidR="00A31382">
              <w:t>sales record using Google sheets.</w:t>
            </w:r>
          </w:p>
          <w:p w14:paraId="3B1DC35D" w14:textId="77777777" w:rsidR="00A31382" w:rsidRDefault="00A31382" w:rsidP="00385090"/>
          <w:p w14:paraId="3DC020CE" w14:textId="2A4884DC" w:rsidR="00300D80" w:rsidRDefault="004B675C" w:rsidP="00385090">
            <w:r>
              <w:t>Au</w:t>
            </w:r>
            <w:r w:rsidR="00446E59">
              <w:t>gust 2025</w:t>
            </w:r>
            <w:r w:rsidR="00300D80">
              <w:t xml:space="preserve">– present </w:t>
            </w:r>
          </w:p>
          <w:p w14:paraId="2AF714D7" w14:textId="5C5DD129" w:rsidR="00300D80" w:rsidRDefault="00446E59" w:rsidP="00385090">
            <w:r>
              <w:t xml:space="preserve">Volunteer </w:t>
            </w:r>
            <w:r w:rsidR="00300D80">
              <w:t xml:space="preserve">• </w:t>
            </w:r>
            <w:r>
              <w:t>SEAL Global</w:t>
            </w:r>
          </w:p>
          <w:p w14:paraId="7CE14422" w14:textId="468ABD57" w:rsidR="00446E59" w:rsidRDefault="00446E59" w:rsidP="00385090"/>
          <w:p w14:paraId="1CBA9997" w14:textId="1A0D0F0D" w:rsidR="00993EF8" w:rsidRDefault="00F16D62" w:rsidP="00385090">
            <w:r>
              <w:t>Co-ordinated participants registration and attendance for events.</w:t>
            </w:r>
          </w:p>
          <w:p w14:paraId="42D54F02" w14:textId="77777777" w:rsidR="009D49D0" w:rsidRDefault="009D49D0" w:rsidP="00385090"/>
          <w:p w14:paraId="65644AF0" w14:textId="1E3A6F87" w:rsidR="00F16D62" w:rsidRDefault="009D49D0" w:rsidP="00385090">
            <w:r>
              <w:t>Supported logistics planning through accurate record keeping.</w:t>
            </w:r>
          </w:p>
          <w:p w14:paraId="63005143" w14:textId="77777777" w:rsidR="009D49D0" w:rsidRDefault="009D49D0" w:rsidP="00385090"/>
          <w:p w14:paraId="52A2541F" w14:textId="77777777" w:rsidR="006F51D3" w:rsidRDefault="00E85143" w:rsidP="006F51D3">
            <w:r>
              <w:t>Worked effectively with team members to ensure smooth event co-ordination.</w:t>
            </w:r>
          </w:p>
          <w:p w14:paraId="71C8CB11" w14:textId="77777777" w:rsidR="00447BFF" w:rsidRDefault="00447BFF" w:rsidP="006F51D3"/>
          <w:p w14:paraId="6E0E3A8C" w14:textId="21514C19" w:rsidR="00447BFF" w:rsidRPr="006F51D3" w:rsidRDefault="00447BFF" w:rsidP="006F51D3">
            <w:r>
              <w:t>Managed communications by sending reminders</w:t>
            </w:r>
            <w:r w:rsidR="000F1BB6">
              <w:t xml:space="preserve"> and updates through </w:t>
            </w:r>
            <w:r w:rsidR="006004C8">
              <w:t>digital communication channels.</w:t>
            </w:r>
          </w:p>
        </w:tc>
      </w:tr>
      <w:tr w:rsidR="006F51D3" w14:paraId="45CABD33" w14:textId="77777777" w:rsidTr="00B96BFC">
        <w:tc>
          <w:tcPr>
            <w:tcW w:w="4860" w:type="dxa"/>
          </w:tcPr>
          <w:p w14:paraId="32256ADF" w14:textId="77777777" w:rsidR="006F51D3" w:rsidRDefault="006F51D3" w:rsidP="006F51D3">
            <w:pPr>
              <w:pStyle w:val="Heading1"/>
            </w:pPr>
          </w:p>
        </w:tc>
        <w:tc>
          <w:tcPr>
            <w:tcW w:w="5930" w:type="dxa"/>
          </w:tcPr>
          <w:p w14:paraId="6A832FB9" w14:textId="1D367B82" w:rsidR="006F51D3" w:rsidRPr="006F51D3" w:rsidRDefault="006F51D3" w:rsidP="00323CB7">
            <w:pPr>
              <w:pStyle w:val="Heading1"/>
            </w:pPr>
          </w:p>
        </w:tc>
      </w:tr>
    </w:tbl>
    <w:p w14:paraId="0DC92413" w14:textId="77777777" w:rsidR="00C55D85" w:rsidRPr="005E2090" w:rsidRDefault="00C55D85" w:rsidP="00843C42">
      <w:pPr>
        <w:rPr>
          <w:sz w:val="12"/>
          <w:szCs w:val="14"/>
        </w:rPr>
      </w:pPr>
    </w:p>
    <w:sectPr w:rsidR="00C55D85" w:rsidRPr="005E2090" w:rsidSect="005E20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4295" w14:textId="77777777" w:rsidR="004922AA" w:rsidRDefault="004922AA" w:rsidP="00F316AD">
      <w:r>
        <w:separator/>
      </w:r>
    </w:p>
  </w:endnote>
  <w:endnote w:type="continuationSeparator" w:id="0">
    <w:p w14:paraId="7D4CFC66" w14:textId="77777777" w:rsidR="004922AA" w:rsidRDefault="004922AA" w:rsidP="00F316AD">
      <w:r>
        <w:continuationSeparator/>
      </w:r>
    </w:p>
  </w:endnote>
  <w:endnote w:type="continuationNotice" w:id="1">
    <w:p w14:paraId="63F8C7FA" w14:textId="77777777" w:rsidR="004922AA" w:rsidRDefault="004922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imes New Roman (Body CS)">
    <w:altName w:val="Times New Roman"/>
    <w:charset w:val="00"/>
    <w:family w:val="roman"/>
    <w:notTrueType/>
    <w:pitch w:val="default"/>
  </w:font>
  <w:font w:name="Avenir Next LT Pro">
    <w:panose1 w:val="020B0504020202020204"/>
    <w:charset w:val="00"/>
    <w:family w:val="swiss"/>
    <w:pitch w:val="variable"/>
    <w:sig w:usb0="800000EF" w:usb1="5000204A" w:usb2="00000000" w:usb3="00000000" w:csb0="00000093" w:csb1="00000000"/>
  </w:font>
  <w:font w:name="Avenir Next LT Pro Demi">
    <w:panose1 w:val="020B0704020202020204"/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382A7" w14:textId="77777777" w:rsidR="0070491C" w:rsidRDefault="007049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7C67" w14:textId="77777777" w:rsidR="0070491C" w:rsidRDefault="007049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0200" w14:textId="77777777" w:rsidR="0070491C" w:rsidRDefault="007049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C3C9D" w14:textId="77777777" w:rsidR="004922AA" w:rsidRDefault="004922AA" w:rsidP="00F316AD">
      <w:r>
        <w:separator/>
      </w:r>
    </w:p>
  </w:footnote>
  <w:footnote w:type="continuationSeparator" w:id="0">
    <w:p w14:paraId="59F61CC6" w14:textId="77777777" w:rsidR="004922AA" w:rsidRDefault="004922AA" w:rsidP="00F316AD">
      <w:r>
        <w:continuationSeparator/>
      </w:r>
    </w:p>
  </w:footnote>
  <w:footnote w:type="continuationNotice" w:id="1">
    <w:p w14:paraId="054221B6" w14:textId="77777777" w:rsidR="004922AA" w:rsidRDefault="004922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A964" w14:textId="77777777" w:rsidR="0070491C" w:rsidRDefault="007049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9C0B9" w14:textId="77777777" w:rsidR="0070491C" w:rsidRDefault="007049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CD8B" w14:textId="77777777" w:rsidR="0070491C" w:rsidRDefault="007049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B362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91E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7E035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921685">
    <w:abstractNumId w:val="2"/>
  </w:num>
  <w:num w:numId="2" w16cid:durableId="2071807172">
    <w:abstractNumId w:val="1"/>
  </w:num>
  <w:num w:numId="3" w16cid:durableId="86791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3"/>
  <w:displayBackgroundShape/>
  <w:attachedTemplate r:id="rId1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A7"/>
    <w:rsid w:val="0001399F"/>
    <w:rsid w:val="000600B5"/>
    <w:rsid w:val="00070909"/>
    <w:rsid w:val="00085376"/>
    <w:rsid w:val="00087D5E"/>
    <w:rsid w:val="00095D41"/>
    <w:rsid w:val="000B0C96"/>
    <w:rsid w:val="000E061B"/>
    <w:rsid w:val="000E064A"/>
    <w:rsid w:val="000E1D44"/>
    <w:rsid w:val="000F1BB6"/>
    <w:rsid w:val="00110491"/>
    <w:rsid w:val="00151F42"/>
    <w:rsid w:val="001924A1"/>
    <w:rsid w:val="001A375F"/>
    <w:rsid w:val="001C43C3"/>
    <w:rsid w:val="001F1F0D"/>
    <w:rsid w:val="0020696E"/>
    <w:rsid w:val="002356A2"/>
    <w:rsid w:val="0024775A"/>
    <w:rsid w:val="00263514"/>
    <w:rsid w:val="00286F3A"/>
    <w:rsid w:val="00296124"/>
    <w:rsid w:val="00296CF0"/>
    <w:rsid w:val="002A2AFE"/>
    <w:rsid w:val="002B0B69"/>
    <w:rsid w:val="002C4C40"/>
    <w:rsid w:val="002D12DA"/>
    <w:rsid w:val="002D2514"/>
    <w:rsid w:val="002E05EB"/>
    <w:rsid w:val="002E0CE1"/>
    <w:rsid w:val="00300D80"/>
    <w:rsid w:val="003019B2"/>
    <w:rsid w:val="0031542C"/>
    <w:rsid w:val="00323CB7"/>
    <w:rsid w:val="0033098A"/>
    <w:rsid w:val="0034688D"/>
    <w:rsid w:val="00366FCC"/>
    <w:rsid w:val="00375B16"/>
    <w:rsid w:val="00385090"/>
    <w:rsid w:val="003B4AC3"/>
    <w:rsid w:val="003D2EE4"/>
    <w:rsid w:val="003D738C"/>
    <w:rsid w:val="0040233B"/>
    <w:rsid w:val="0040268F"/>
    <w:rsid w:val="004237D8"/>
    <w:rsid w:val="00446167"/>
    <w:rsid w:val="00446E59"/>
    <w:rsid w:val="00447BFF"/>
    <w:rsid w:val="00463165"/>
    <w:rsid w:val="0046571C"/>
    <w:rsid w:val="004922AA"/>
    <w:rsid w:val="004A5287"/>
    <w:rsid w:val="004B675C"/>
    <w:rsid w:val="004E62DB"/>
    <w:rsid w:val="004F4FA7"/>
    <w:rsid w:val="005036BD"/>
    <w:rsid w:val="00507E93"/>
    <w:rsid w:val="00511A6E"/>
    <w:rsid w:val="0055603B"/>
    <w:rsid w:val="0057534A"/>
    <w:rsid w:val="005B0200"/>
    <w:rsid w:val="005B11ED"/>
    <w:rsid w:val="005C6E66"/>
    <w:rsid w:val="005D0A02"/>
    <w:rsid w:val="005D188B"/>
    <w:rsid w:val="005D36AC"/>
    <w:rsid w:val="005E2090"/>
    <w:rsid w:val="006004C8"/>
    <w:rsid w:val="00600A39"/>
    <w:rsid w:val="00603E44"/>
    <w:rsid w:val="00605A5B"/>
    <w:rsid w:val="00630B99"/>
    <w:rsid w:val="00632B95"/>
    <w:rsid w:val="00644A9B"/>
    <w:rsid w:val="00676D67"/>
    <w:rsid w:val="006A06C5"/>
    <w:rsid w:val="006A16A6"/>
    <w:rsid w:val="006A2729"/>
    <w:rsid w:val="006C5D24"/>
    <w:rsid w:val="006C60E6"/>
    <w:rsid w:val="006D2DE6"/>
    <w:rsid w:val="006D7451"/>
    <w:rsid w:val="006E70D3"/>
    <w:rsid w:val="006F51D3"/>
    <w:rsid w:val="006F5AA6"/>
    <w:rsid w:val="0070491C"/>
    <w:rsid w:val="00744D7E"/>
    <w:rsid w:val="0076068D"/>
    <w:rsid w:val="00764103"/>
    <w:rsid w:val="00791F9D"/>
    <w:rsid w:val="00796312"/>
    <w:rsid w:val="007A601A"/>
    <w:rsid w:val="007B0F94"/>
    <w:rsid w:val="007C14FA"/>
    <w:rsid w:val="007C75FB"/>
    <w:rsid w:val="007D47F4"/>
    <w:rsid w:val="0080385C"/>
    <w:rsid w:val="00815943"/>
    <w:rsid w:val="00843C42"/>
    <w:rsid w:val="00860DB6"/>
    <w:rsid w:val="0088104A"/>
    <w:rsid w:val="00896C23"/>
    <w:rsid w:val="00896FA4"/>
    <w:rsid w:val="008A550D"/>
    <w:rsid w:val="008B0CD9"/>
    <w:rsid w:val="008B507E"/>
    <w:rsid w:val="00913975"/>
    <w:rsid w:val="00965BEB"/>
    <w:rsid w:val="009671FF"/>
    <w:rsid w:val="00970283"/>
    <w:rsid w:val="00975E79"/>
    <w:rsid w:val="00990C25"/>
    <w:rsid w:val="00993257"/>
    <w:rsid w:val="0099359E"/>
    <w:rsid w:val="00993EF8"/>
    <w:rsid w:val="009941DA"/>
    <w:rsid w:val="009B12B0"/>
    <w:rsid w:val="009B599F"/>
    <w:rsid w:val="009D49D0"/>
    <w:rsid w:val="009D7100"/>
    <w:rsid w:val="009E000F"/>
    <w:rsid w:val="009E280A"/>
    <w:rsid w:val="009E485B"/>
    <w:rsid w:val="009F0771"/>
    <w:rsid w:val="00A05789"/>
    <w:rsid w:val="00A30F44"/>
    <w:rsid w:val="00A31382"/>
    <w:rsid w:val="00A63A7D"/>
    <w:rsid w:val="00A7067B"/>
    <w:rsid w:val="00A77921"/>
    <w:rsid w:val="00A85652"/>
    <w:rsid w:val="00AA5A3E"/>
    <w:rsid w:val="00AA7D29"/>
    <w:rsid w:val="00AB09A8"/>
    <w:rsid w:val="00AB2CDC"/>
    <w:rsid w:val="00AC7578"/>
    <w:rsid w:val="00AD1048"/>
    <w:rsid w:val="00AD6C78"/>
    <w:rsid w:val="00AF6443"/>
    <w:rsid w:val="00B03BA7"/>
    <w:rsid w:val="00B047DE"/>
    <w:rsid w:val="00B111F4"/>
    <w:rsid w:val="00B16441"/>
    <w:rsid w:val="00B2124F"/>
    <w:rsid w:val="00B405AB"/>
    <w:rsid w:val="00B575FB"/>
    <w:rsid w:val="00B60CDD"/>
    <w:rsid w:val="00B6190E"/>
    <w:rsid w:val="00B62264"/>
    <w:rsid w:val="00B96BFC"/>
    <w:rsid w:val="00BD4217"/>
    <w:rsid w:val="00BD5E0E"/>
    <w:rsid w:val="00BE56E4"/>
    <w:rsid w:val="00BF69C9"/>
    <w:rsid w:val="00C1095A"/>
    <w:rsid w:val="00C23B13"/>
    <w:rsid w:val="00C30AA9"/>
    <w:rsid w:val="00C42F47"/>
    <w:rsid w:val="00C55D85"/>
    <w:rsid w:val="00C720A7"/>
    <w:rsid w:val="00C81523"/>
    <w:rsid w:val="00C835EA"/>
    <w:rsid w:val="00CA2273"/>
    <w:rsid w:val="00CD50FD"/>
    <w:rsid w:val="00CE13A0"/>
    <w:rsid w:val="00CE75AD"/>
    <w:rsid w:val="00D02461"/>
    <w:rsid w:val="00D1030B"/>
    <w:rsid w:val="00D163DD"/>
    <w:rsid w:val="00D172FA"/>
    <w:rsid w:val="00D47124"/>
    <w:rsid w:val="00D666A1"/>
    <w:rsid w:val="00D93B73"/>
    <w:rsid w:val="00DA0D2A"/>
    <w:rsid w:val="00DC7F3E"/>
    <w:rsid w:val="00DD5D7B"/>
    <w:rsid w:val="00DD7389"/>
    <w:rsid w:val="00DE7058"/>
    <w:rsid w:val="00E41EAC"/>
    <w:rsid w:val="00E46B86"/>
    <w:rsid w:val="00E85143"/>
    <w:rsid w:val="00E8639E"/>
    <w:rsid w:val="00EB441D"/>
    <w:rsid w:val="00EC2AFD"/>
    <w:rsid w:val="00EC3B3C"/>
    <w:rsid w:val="00EF4A2C"/>
    <w:rsid w:val="00F05807"/>
    <w:rsid w:val="00F16D62"/>
    <w:rsid w:val="00F2368E"/>
    <w:rsid w:val="00F316AD"/>
    <w:rsid w:val="00F4501B"/>
    <w:rsid w:val="00F81BB8"/>
    <w:rsid w:val="00FE1AE9"/>
    <w:rsid w:val="00FE5AB4"/>
    <w:rsid w:val="00FF0D5D"/>
    <w:rsid w:val="032319CC"/>
    <w:rsid w:val="0923DEB5"/>
    <w:rsid w:val="0C0391D1"/>
    <w:rsid w:val="133970F0"/>
    <w:rsid w:val="1B93846D"/>
    <w:rsid w:val="2247868E"/>
    <w:rsid w:val="26F4C204"/>
    <w:rsid w:val="27FDDD1F"/>
    <w:rsid w:val="285FFE01"/>
    <w:rsid w:val="33F4865D"/>
    <w:rsid w:val="3AFA5DA2"/>
    <w:rsid w:val="3C066E3F"/>
    <w:rsid w:val="3D26190D"/>
    <w:rsid w:val="3DAAC90A"/>
    <w:rsid w:val="45BA3D45"/>
    <w:rsid w:val="4C36F6F3"/>
    <w:rsid w:val="4D98DA39"/>
    <w:rsid w:val="52013909"/>
    <w:rsid w:val="5781775B"/>
    <w:rsid w:val="582D56F6"/>
    <w:rsid w:val="6553B3B7"/>
    <w:rsid w:val="678E9AED"/>
    <w:rsid w:val="6A898D97"/>
    <w:rsid w:val="6E8D955C"/>
    <w:rsid w:val="74FFE143"/>
    <w:rsid w:val="7A0AE869"/>
    <w:rsid w:val="7B3A0C73"/>
    <w:rsid w:val="7BACD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CFB690"/>
  <w15:chartTrackingRefBased/>
  <w15:docId w15:val="{EBE67778-BD65-6C47-97E1-D67EE5722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FE1AE9"/>
    <w:pPr>
      <w:spacing w:line="288" w:lineRule="auto"/>
    </w:pPr>
    <w:rPr>
      <w:color w:val="404040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uiPriority w:val="3"/>
    <w:qFormat/>
    <w:rsid w:val="006A2729"/>
    <w:pPr>
      <w:spacing w:before="360" w:after="240"/>
      <w:outlineLvl w:val="0"/>
    </w:pPr>
    <w:rPr>
      <w:rFonts w:cs="Times New Roman (Body CS)"/>
      <w:b/>
      <w:caps/>
      <w:color w:val="0938F0" w:themeColor="accent3"/>
      <w:spacing w:val="20"/>
    </w:rPr>
  </w:style>
  <w:style w:type="paragraph" w:styleId="Heading2">
    <w:name w:val="heading 2"/>
    <w:basedOn w:val="Normal"/>
    <w:next w:val="Normal"/>
    <w:link w:val="Heading2Char"/>
    <w:uiPriority w:val="3"/>
    <w:qFormat/>
    <w:rsid w:val="005D36AC"/>
    <w:pPr>
      <w:spacing w:before="40" w:line="240" w:lineRule="auto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3"/>
    <w:semiHidden/>
    <w:qFormat/>
    <w:rsid w:val="005D36AC"/>
    <w:pPr>
      <w:keepNext/>
      <w:keepLines/>
      <w:spacing w:line="240" w:lineRule="auto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3"/>
    <w:semiHidden/>
    <w:qFormat/>
    <w:rsid w:val="005D36AC"/>
    <w:pPr>
      <w:keepNext/>
      <w:keepLines/>
      <w:spacing w:line="240" w:lineRule="auto"/>
      <w:outlineLvl w:val="3"/>
    </w:pPr>
    <w:rPr>
      <w:rFonts w:eastAsiaTheme="majorEastAsia" w:cstheme="majorBidi"/>
      <w:iCs/>
      <w:color w:val="B73D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639E"/>
    <w:rPr>
      <w:color w:val="404040" w:themeColor="text1" w:themeTint="BF"/>
      <w:sz w:val="22"/>
    </w:rPr>
  </w:style>
  <w:style w:type="paragraph" w:styleId="Footer">
    <w:name w:val="footer"/>
    <w:basedOn w:val="Normal"/>
    <w:link w:val="FooterCh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639E"/>
    <w:rPr>
      <w:color w:val="404040" w:themeColor="text1" w:themeTint="BF"/>
      <w:sz w:val="22"/>
    </w:rPr>
  </w:style>
  <w:style w:type="table" w:styleId="TableGrid">
    <w:name w:val="Table Grid"/>
    <w:basedOn w:val="Table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FE1AE9"/>
    <w:pPr>
      <w:spacing w:after="120" w:line="240" w:lineRule="auto"/>
    </w:pPr>
    <w:rPr>
      <w:rFonts w:asciiTheme="majorHAnsi" w:hAnsiTheme="majorHAnsi" w:cs="Times New Roman (Body CS)"/>
      <w:b/>
      <w:color w:val="0938F0" w:themeColor="accent3"/>
      <w:sz w:val="96"/>
    </w:rPr>
  </w:style>
  <w:style w:type="character" w:customStyle="1" w:styleId="TitleChar">
    <w:name w:val="Title Char"/>
    <w:basedOn w:val="DefaultParagraphFont"/>
    <w:link w:val="Title"/>
    <w:rsid w:val="00FE1AE9"/>
    <w:rPr>
      <w:rFonts w:asciiTheme="majorHAnsi" w:hAnsiTheme="majorHAnsi" w:cs="Times New Roman (Body CS)"/>
      <w:b/>
      <w:color w:val="0938F0" w:themeColor="accent3"/>
      <w:sz w:val="96"/>
    </w:rPr>
  </w:style>
  <w:style w:type="paragraph" w:styleId="Subtitle">
    <w:name w:val="Subtitle"/>
    <w:basedOn w:val="Normal"/>
    <w:next w:val="Normal"/>
    <w:link w:val="SubtitleChar"/>
    <w:uiPriority w:val="2"/>
    <w:qFormat/>
    <w:rsid w:val="00D666A1"/>
    <w:pPr>
      <w:spacing w:before="120" w:after="120" w:line="240" w:lineRule="auto"/>
    </w:pPr>
    <w:rPr>
      <w:rFonts w:cs="Times New Roman (Body CS)"/>
      <w:caps/>
      <w:color w:val="000000" w:themeColor="text1"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666A1"/>
    <w:rPr>
      <w:rFonts w:ascii="Avenir Next LT Pro Light" w:hAnsi="Avenir Next LT Pro Light" w:cs="Times New Roman (Body CS)"/>
      <w:caps/>
      <w:color w:val="000000" w:themeColor="text1"/>
      <w:spacing w:val="20"/>
      <w:sz w:val="32"/>
    </w:rPr>
  </w:style>
  <w:style w:type="character" w:customStyle="1" w:styleId="Heading1Char">
    <w:name w:val="Heading 1 Char"/>
    <w:basedOn w:val="DefaultParagraphFont"/>
    <w:link w:val="Heading1"/>
    <w:uiPriority w:val="3"/>
    <w:rsid w:val="006A2729"/>
    <w:rPr>
      <w:rFonts w:ascii="Avenir Next LT Pro Light" w:hAnsi="Avenir Next LT Pro Light" w:cs="Times New Roman (Body CS)"/>
      <w:b/>
      <w:caps/>
      <w:color w:val="0938F0" w:themeColor="accent3"/>
      <w:spacing w:val="20"/>
      <w:sz w:val="20"/>
    </w:rPr>
  </w:style>
  <w:style w:type="character" w:customStyle="1" w:styleId="Heading2Char">
    <w:name w:val="Heading 2 Char"/>
    <w:basedOn w:val="DefaultParagraphFont"/>
    <w:link w:val="Heading2"/>
    <w:uiPriority w:val="3"/>
    <w:rsid w:val="005D36AC"/>
    <w:rPr>
      <w:i/>
      <w:color w:val="404040" w:themeColor="text1" w:themeTint="BF"/>
      <w:sz w:val="20"/>
    </w:rPr>
  </w:style>
  <w:style w:type="character" w:styleId="PlaceholderText">
    <w:name w:val="Placeholder Text"/>
    <w:basedOn w:val="DefaultParagraphFont"/>
    <w:uiPriority w:val="99"/>
    <w:semiHidden/>
    <w:rsid w:val="00A77921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3"/>
    <w:semiHidden/>
    <w:rsid w:val="00FE1AE9"/>
    <w:rPr>
      <w:rFonts w:eastAsiaTheme="majorEastAsia" w:cstheme="majorBidi"/>
      <w:color w:val="404040" w:themeColor="text1" w:themeTint="BF"/>
      <w:sz w:val="20"/>
    </w:rPr>
  </w:style>
  <w:style w:type="paragraph" w:customStyle="1" w:styleId="TitleAlt">
    <w:name w:val="Title Alt"/>
    <w:basedOn w:val="Normal"/>
    <w:uiPriority w:val="1"/>
    <w:semiHidden/>
    <w:qFormat/>
    <w:rsid w:val="00EF4A2C"/>
    <w:pPr>
      <w:spacing w:before="120" w:after="120" w:line="240" w:lineRule="auto"/>
    </w:pPr>
    <w:rPr>
      <w:rFonts w:ascii="Avenir Next LT Pro Demi" w:hAnsi="Avenir Next LT Pro Demi"/>
      <w:b/>
      <w:color w:val="000000" w:themeColor="text1"/>
      <w:sz w:val="90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FE1AE9"/>
    <w:rPr>
      <w:rFonts w:eastAsiaTheme="majorEastAsia" w:cstheme="majorBidi"/>
      <w:iCs/>
      <w:color w:val="B73D00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2.xml" /><Relationship Id="rId5" Type="http://schemas.openxmlformats.org/officeDocument/2006/relationships/styles" Target="style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header" Target="header3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F46F04B9-19A2-BD47-875A-FD7B21960B82%7dTF7b2fd440-f29a-4a90-855a-84948a8ae5709863b67d-92e04e01374a.dotx" TargetMode="External" /></Relationships>
</file>

<file path=word/theme/theme1.xml><?xml version="1.0" encoding="utf-8"?>
<a:theme xmlns:a="http://schemas.openxmlformats.org/drawingml/2006/main" name="ModernResume">
  <a:themeElements>
    <a:clrScheme name="Virtual resume with Cameo">
      <a:dk1>
        <a:srgbClr val="000000"/>
      </a:dk1>
      <a:lt1>
        <a:srgbClr val="FFFFFF"/>
      </a:lt1>
      <a:dk2>
        <a:srgbClr val="0E2841"/>
      </a:dk2>
      <a:lt2>
        <a:srgbClr val="F7F7F7"/>
      </a:lt2>
      <a:accent1>
        <a:srgbClr val="F55301"/>
      </a:accent1>
      <a:accent2>
        <a:srgbClr val="F370B2"/>
      </a:accent2>
      <a:accent3>
        <a:srgbClr val="0938F0"/>
      </a:accent3>
      <a:accent4>
        <a:srgbClr val="097130"/>
      </a:accent4>
      <a:accent5>
        <a:srgbClr val="9361F3"/>
      </a:accent5>
      <a:accent6>
        <a:srgbClr val="F1B61C"/>
      </a:accent6>
      <a:hlink>
        <a:srgbClr val="467886"/>
      </a:hlink>
      <a:folHlink>
        <a:srgbClr val="96607D"/>
      </a:folHlink>
    </a:clrScheme>
    <a:fontScheme name="Custom 43">
      <a:majorFont>
        <a:latin typeface="Avenir Next LT Pro"/>
        <a:ea typeface=""/>
        <a:cs typeface=""/>
      </a:majorFont>
      <a:minorFont>
        <a:latin typeface="Avenir Next LT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9" ma:contentTypeDescription="Create a new document." ma:contentTypeScope="" ma:versionID="6a914531ae0f23be31da2eba1f3b42a9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ae00154c9e66547f022c4923f88826d6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0A2EB7-BD3E-4445-8A69-400521E0E20B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A3919F03-93F0-49D8-9FA8-B8C4CD996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E403FB-4392-4834-A1D0-8A854D971F9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%7bF46F04B9-19A2-BD47-875A-FD7B21960B82%7dTF7b2fd440-f29a-4a90-855a-84948a8ae5709863b67d-92e04e01374a.dotx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Obaujo Omotolani</dc:creator>
  <cp:keywords/>
  <dc:description/>
  <cp:lastModifiedBy>Obaujo Omotolani</cp:lastModifiedBy>
  <cp:revision>2</cp:revision>
  <dcterms:created xsi:type="dcterms:W3CDTF">2026-07-22T13:58:00Z</dcterms:created>
  <dcterms:modified xsi:type="dcterms:W3CDTF">2026-07-22T13:58:00Z</dcterms:modified>
</cp:coreProperties>
</file>